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5CA1AA" w14:textId="77777777" w:rsidR="00715CB1" w:rsidRDefault="00715CB1" w:rsidP="00B56981">
      <w:pPr>
        <w:rPr>
          <w:rFonts w:ascii="Arial Narrow" w:eastAsia="Arial Narrow" w:hAnsi="Arial Narrow" w:cs="Arial Narrow"/>
          <w:b/>
        </w:rPr>
      </w:pPr>
    </w:p>
    <w:p w14:paraId="43B2E0C8" w14:textId="7DA07D36" w:rsidR="00B56981" w:rsidRDefault="00C26202" w:rsidP="00B56981">
      <w:pPr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Meeting</w:t>
      </w:r>
      <w:r w:rsidR="00C16151">
        <w:rPr>
          <w:rFonts w:ascii="Arial Narrow" w:eastAsia="Arial Narrow" w:hAnsi="Arial Narrow" w:cs="Arial Narrow"/>
          <w:color w:val="000000"/>
        </w:rPr>
        <w:t xml:space="preserve">: </w:t>
      </w:r>
      <w:r w:rsidR="00CF0C7B">
        <w:rPr>
          <w:rFonts w:ascii="Arial Narrow" w:eastAsia="Arial Narrow" w:hAnsi="Arial Narrow" w:cs="Arial Narrow"/>
          <w:color w:val="000000"/>
        </w:rPr>
        <w:t>J</w:t>
      </w:r>
      <w:r w:rsidR="00985ACB">
        <w:rPr>
          <w:rFonts w:ascii="Arial Narrow" w:eastAsia="Arial Narrow" w:hAnsi="Arial Narrow" w:cs="Arial Narrow"/>
          <w:color w:val="000000"/>
        </w:rPr>
        <w:t>uly</w:t>
      </w:r>
      <w:r w:rsidR="00CF0C7B">
        <w:rPr>
          <w:rFonts w:ascii="Arial Narrow" w:eastAsia="Arial Narrow" w:hAnsi="Arial Narrow" w:cs="Arial Narrow"/>
          <w:color w:val="000000"/>
        </w:rPr>
        <w:t xml:space="preserve"> </w:t>
      </w:r>
      <w:r w:rsidR="00985ACB">
        <w:rPr>
          <w:rFonts w:ascii="Arial Narrow" w:eastAsia="Arial Narrow" w:hAnsi="Arial Narrow" w:cs="Arial Narrow"/>
          <w:color w:val="000000"/>
        </w:rPr>
        <w:t>8</w:t>
      </w:r>
      <w:r w:rsidR="00027B94">
        <w:rPr>
          <w:rFonts w:ascii="Arial Narrow" w:eastAsia="Arial Narrow" w:hAnsi="Arial Narrow" w:cs="Arial Narrow"/>
          <w:color w:val="000000"/>
        </w:rPr>
        <w:t>, 202</w:t>
      </w:r>
      <w:r w:rsidR="008C22FE">
        <w:rPr>
          <w:rFonts w:ascii="Arial Narrow" w:eastAsia="Arial Narrow" w:hAnsi="Arial Narrow" w:cs="Arial Narrow"/>
          <w:color w:val="000000"/>
        </w:rPr>
        <w:t>6</w:t>
      </w:r>
    </w:p>
    <w:p w14:paraId="40663365" w14:textId="77777777" w:rsidR="00B56981" w:rsidRDefault="00B56981" w:rsidP="00B56981">
      <w:pPr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Taranto’s Pizza (L</w:t>
      </w:r>
      <w:r w:rsidR="00C26202">
        <w:rPr>
          <w:rFonts w:ascii="Arial Narrow" w:eastAsia="Arial Narrow" w:hAnsi="Arial Narrow" w:cs="Arial Narrow"/>
        </w:rPr>
        <w:t>ewis Center)</w:t>
      </w:r>
    </w:p>
    <w:p w14:paraId="2BCE8242" w14:textId="77777777" w:rsidR="00CB1224" w:rsidRDefault="00CB1224" w:rsidP="00B5658D">
      <w:pPr>
        <w:rPr>
          <w:rFonts w:ascii="Arial Narrow" w:eastAsia="Arial Narrow" w:hAnsi="Arial Narrow" w:cs="Arial Narrow"/>
        </w:rPr>
      </w:pPr>
    </w:p>
    <w:p w14:paraId="2C67EC47" w14:textId="77777777" w:rsidR="004726DD" w:rsidRDefault="004726DD" w:rsidP="006C49FD">
      <w:pPr>
        <w:rPr>
          <w:rFonts w:ascii="Arial Narrow" w:eastAsia="Arial Narrow" w:hAnsi="Arial Narrow" w:cs="Arial Narrow"/>
        </w:rPr>
      </w:pPr>
    </w:p>
    <w:p w14:paraId="29E03284" w14:textId="77777777" w:rsidR="00474297" w:rsidRDefault="00474297" w:rsidP="006C49FD">
      <w:pPr>
        <w:rPr>
          <w:rFonts w:ascii="Arial Narrow" w:eastAsia="Arial Narrow" w:hAnsi="Arial Narrow" w:cs="Arial Narrow"/>
        </w:rPr>
      </w:pPr>
    </w:p>
    <w:p w14:paraId="18FEB9D0" w14:textId="215CA9B5" w:rsidR="0001796B" w:rsidRDefault="0001796B" w:rsidP="0001796B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Board Members Present:</w:t>
      </w:r>
      <w:r w:rsidR="00DF2957">
        <w:rPr>
          <w:rFonts w:ascii="Arial Narrow" w:eastAsia="Arial Narrow" w:hAnsi="Arial Narrow" w:cs="Arial Narrow"/>
          <w:b/>
          <w:color w:val="000000"/>
        </w:rPr>
        <w:t xml:space="preserve"> </w:t>
      </w:r>
      <w:r w:rsidR="008C22FE">
        <w:rPr>
          <w:rFonts w:ascii="Arial Narrow" w:eastAsia="Arial Narrow" w:hAnsi="Arial Narrow" w:cs="Arial Narrow"/>
          <w:color w:val="000000"/>
        </w:rPr>
        <w:t>Suzanne</w:t>
      </w:r>
      <w:r w:rsidR="00180C56">
        <w:rPr>
          <w:rFonts w:ascii="Arial Narrow" w:eastAsia="Arial Narrow" w:hAnsi="Arial Narrow" w:cs="Arial Narrow"/>
          <w:color w:val="000000"/>
        </w:rPr>
        <w:t xml:space="preserve"> Hardesty</w:t>
      </w:r>
      <w:r w:rsidR="002A6FFE">
        <w:rPr>
          <w:rFonts w:ascii="Arial Narrow" w:eastAsia="Arial Narrow" w:hAnsi="Arial Narrow" w:cs="Arial Narrow"/>
          <w:color w:val="000000"/>
        </w:rPr>
        <w:t>,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8C22FE">
        <w:rPr>
          <w:rFonts w:ascii="Arial Narrow" w:eastAsia="Arial Narrow" w:hAnsi="Arial Narrow" w:cs="Arial Narrow"/>
          <w:color w:val="000000"/>
        </w:rPr>
        <w:t>Mark Harmo</w:t>
      </w:r>
      <w:r w:rsidR="008620B4">
        <w:rPr>
          <w:rFonts w:ascii="Arial Narrow" w:eastAsia="Arial Narrow" w:hAnsi="Arial Narrow" w:cs="Arial Narrow"/>
          <w:color w:val="000000"/>
        </w:rPr>
        <w:t>n, Doug Houdeshell,</w:t>
      </w:r>
      <w:r w:rsidR="001326E9">
        <w:rPr>
          <w:rFonts w:ascii="Arial Narrow" w:eastAsia="Arial Narrow" w:hAnsi="Arial Narrow" w:cs="Arial Narrow"/>
          <w:color w:val="000000"/>
        </w:rPr>
        <w:t xml:space="preserve"> </w:t>
      </w:r>
      <w:r w:rsidR="00EC7728">
        <w:rPr>
          <w:rFonts w:ascii="Arial Narrow" w:eastAsia="Arial Narrow" w:hAnsi="Arial Narrow" w:cs="Arial Narrow"/>
          <w:color w:val="000000"/>
        </w:rPr>
        <w:t xml:space="preserve">Norm Murdock, </w:t>
      </w:r>
      <w:r w:rsidR="002F3419">
        <w:rPr>
          <w:rFonts w:ascii="Arial Narrow" w:eastAsia="Arial Narrow" w:hAnsi="Arial Narrow" w:cs="Arial Narrow"/>
          <w:color w:val="000000"/>
        </w:rPr>
        <w:t>Alan Stamper,</w:t>
      </w:r>
      <w:r w:rsidR="00EC7728">
        <w:rPr>
          <w:rFonts w:ascii="Arial Narrow" w:eastAsia="Arial Narrow" w:hAnsi="Arial Narrow" w:cs="Arial Narrow"/>
          <w:color w:val="000000"/>
        </w:rPr>
        <w:t xml:space="preserve"> Jude Summers</w:t>
      </w:r>
      <w:r w:rsidR="00985ACB">
        <w:rPr>
          <w:rFonts w:ascii="Arial Narrow" w:eastAsia="Arial Narrow" w:hAnsi="Arial Narrow" w:cs="Arial Narrow"/>
          <w:color w:val="000000"/>
        </w:rPr>
        <w:t xml:space="preserve"> and Randy Tackett. </w:t>
      </w:r>
    </w:p>
    <w:p w14:paraId="7F2B1B74" w14:textId="3A5105CD" w:rsidR="0001796B" w:rsidRDefault="0001796B" w:rsidP="0001796B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Officers Present:</w:t>
      </w:r>
      <w:r w:rsidR="00CF69A5">
        <w:rPr>
          <w:rFonts w:ascii="Arial Narrow" w:eastAsia="Arial Narrow" w:hAnsi="Arial Narrow" w:cs="Arial Narrow"/>
          <w:color w:val="000000"/>
        </w:rPr>
        <w:t xml:space="preserve"> </w:t>
      </w:r>
      <w:r w:rsidR="00B56C32">
        <w:rPr>
          <w:rFonts w:ascii="Arial Narrow" w:eastAsia="Arial Narrow" w:hAnsi="Arial Narrow" w:cs="Arial Narrow"/>
          <w:color w:val="000000"/>
        </w:rPr>
        <w:t xml:space="preserve">Dave Brown, </w:t>
      </w:r>
      <w:r w:rsidR="00715CB1">
        <w:rPr>
          <w:rFonts w:ascii="Arial Narrow" w:eastAsia="Arial Narrow" w:hAnsi="Arial Narrow" w:cs="Arial Narrow"/>
          <w:color w:val="000000"/>
        </w:rPr>
        <w:t>Tami Tackett,</w:t>
      </w:r>
      <w:r w:rsidR="00B5045F">
        <w:rPr>
          <w:rFonts w:ascii="Arial Narrow" w:eastAsia="Arial Narrow" w:hAnsi="Arial Narrow" w:cs="Arial Narrow"/>
          <w:color w:val="000000"/>
        </w:rPr>
        <w:t xml:space="preserve"> Tari Hodge</w:t>
      </w:r>
      <w:r w:rsidR="00134905">
        <w:rPr>
          <w:rFonts w:ascii="Arial Narrow" w:eastAsia="Arial Narrow" w:hAnsi="Arial Narrow" w:cs="Arial Narrow"/>
          <w:color w:val="000000"/>
        </w:rPr>
        <w:t xml:space="preserve">, </w:t>
      </w:r>
      <w:proofErr w:type="spellStart"/>
      <w:r w:rsidR="00EC7728">
        <w:rPr>
          <w:rFonts w:ascii="Arial Narrow" w:eastAsia="Arial Narrow" w:hAnsi="Arial Narrow" w:cs="Arial Narrow"/>
          <w:color w:val="000000"/>
        </w:rPr>
        <w:t>Nich</w:t>
      </w:r>
      <w:proofErr w:type="spellEnd"/>
      <w:r w:rsidR="00EC7728">
        <w:rPr>
          <w:rFonts w:ascii="Arial Narrow" w:eastAsia="Arial Narrow" w:hAnsi="Arial Narrow" w:cs="Arial Narrow"/>
          <w:color w:val="000000"/>
        </w:rPr>
        <w:t xml:space="preserve"> Carpenter</w:t>
      </w:r>
      <w:r w:rsidR="00B56C32">
        <w:rPr>
          <w:rFonts w:ascii="Arial Narrow" w:eastAsia="Arial Narrow" w:hAnsi="Arial Narrow" w:cs="Arial Narrow"/>
          <w:color w:val="000000"/>
        </w:rPr>
        <w:t xml:space="preserve">, </w:t>
      </w:r>
      <w:r w:rsidR="00985ACB">
        <w:rPr>
          <w:rFonts w:ascii="Arial Narrow" w:eastAsia="Arial Narrow" w:hAnsi="Arial Narrow" w:cs="Arial Narrow"/>
          <w:color w:val="000000"/>
        </w:rPr>
        <w:t xml:space="preserve">Eric Collett, </w:t>
      </w:r>
      <w:r w:rsidR="00B56C32">
        <w:rPr>
          <w:rFonts w:ascii="Arial Narrow" w:eastAsia="Arial Narrow" w:hAnsi="Arial Narrow" w:cs="Arial Narrow"/>
          <w:color w:val="000000"/>
        </w:rPr>
        <w:t xml:space="preserve">Chris Yeager, </w:t>
      </w:r>
      <w:r w:rsidR="009D73CC">
        <w:rPr>
          <w:rFonts w:ascii="Arial Narrow" w:eastAsia="Arial Narrow" w:hAnsi="Arial Narrow" w:cs="Arial Narrow"/>
          <w:color w:val="000000"/>
        </w:rPr>
        <w:t>Diane Tedeschi</w:t>
      </w:r>
      <w:r w:rsidR="00B56C32">
        <w:rPr>
          <w:rFonts w:ascii="Arial Narrow" w:eastAsia="Arial Narrow" w:hAnsi="Arial Narrow" w:cs="Arial Narrow"/>
          <w:color w:val="000000"/>
        </w:rPr>
        <w:t>, and Dennis Barschow</w:t>
      </w:r>
      <w:r w:rsidR="008B77F6">
        <w:rPr>
          <w:rFonts w:ascii="Arial Narrow" w:eastAsia="Arial Narrow" w:hAnsi="Arial Narrow" w:cs="Arial Narrow"/>
          <w:color w:val="000000"/>
        </w:rPr>
        <w:t>.</w:t>
      </w:r>
    </w:p>
    <w:p w14:paraId="33C92881" w14:textId="00747992" w:rsidR="0001796B" w:rsidRDefault="0001796B" w:rsidP="0001796B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Others Present:</w:t>
      </w:r>
      <w:r w:rsidR="001326E9">
        <w:rPr>
          <w:rFonts w:ascii="Arial Narrow" w:eastAsia="Arial Narrow" w:hAnsi="Arial Narrow" w:cs="Arial Narrow"/>
          <w:color w:val="000000"/>
        </w:rPr>
        <w:t xml:space="preserve"> </w:t>
      </w:r>
      <w:r w:rsidR="00EC7728">
        <w:rPr>
          <w:rFonts w:ascii="Arial Narrow" w:eastAsia="Arial Narrow" w:hAnsi="Arial Narrow" w:cs="Arial Narrow"/>
          <w:color w:val="000000"/>
        </w:rPr>
        <w:t xml:space="preserve">Dan Hodge (Zoom), </w:t>
      </w:r>
      <w:r w:rsidR="00985ACB">
        <w:rPr>
          <w:rFonts w:ascii="Arial Narrow" w:eastAsia="Arial Narrow" w:hAnsi="Arial Narrow" w:cs="Arial Narrow"/>
          <w:color w:val="000000"/>
        </w:rPr>
        <w:t>Lori Clark</w:t>
      </w:r>
      <w:r w:rsidR="008460A8">
        <w:rPr>
          <w:rFonts w:ascii="Arial Narrow" w:eastAsia="Arial Narrow" w:hAnsi="Arial Narrow" w:cs="Arial Narrow"/>
          <w:color w:val="000000"/>
        </w:rPr>
        <w:t>,</w:t>
      </w:r>
      <w:r w:rsidR="008C22FE">
        <w:rPr>
          <w:rFonts w:ascii="Arial Narrow" w:eastAsia="Arial Narrow" w:hAnsi="Arial Narrow" w:cs="Arial Narrow"/>
          <w:color w:val="000000"/>
        </w:rPr>
        <w:t xml:space="preserve"> </w:t>
      </w:r>
      <w:r w:rsidR="00985ACB">
        <w:rPr>
          <w:rFonts w:ascii="Arial Narrow" w:eastAsia="Arial Narrow" w:hAnsi="Arial Narrow" w:cs="Arial Narrow"/>
          <w:color w:val="000000"/>
        </w:rPr>
        <w:t xml:space="preserve">Duane Ward, </w:t>
      </w:r>
      <w:r w:rsidR="00EC7728">
        <w:rPr>
          <w:rFonts w:ascii="Arial Narrow" w:eastAsia="Arial Narrow" w:hAnsi="Arial Narrow" w:cs="Arial Narrow"/>
          <w:color w:val="000000"/>
        </w:rPr>
        <w:t xml:space="preserve">Scott Carpenter, </w:t>
      </w:r>
      <w:r w:rsidR="00B56C32">
        <w:rPr>
          <w:rFonts w:ascii="Arial Narrow" w:eastAsia="Arial Narrow" w:hAnsi="Arial Narrow" w:cs="Arial Narrow"/>
          <w:color w:val="000000"/>
        </w:rPr>
        <w:t>Michael Berchak</w:t>
      </w:r>
      <w:r w:rsidR="008460A8">
        <w:rPr>
          <w:rFonts w:ascii="Arial Narrow" w:eastAsia="Arial Narrow" w:hAnsi="Arial Narrow" w:cs="Arial Narrow"/>
          <w:color w:val="000000"/>
        </w:rPr>
        <w:t>,</w:t>
      </w:r>
      <w:r w:rsidR="00EC7728">
        <w:rPr>
          <w:rFonts w:ascii="Arial Narrow" w:eastAsia="Arial Narrow" w:hAnsi="Arial Narrow" w:cs="Arial Narrow"/>
          <w:color w:val="000000"/>
        </w:rPr>
        <w:t xml:space="preserve"> </w:t>
      </w:r>
      <w:r w:rsidR="00985ACB">
        <w:rPr>
          <w:rFonts w:ascii="Arial Narrow" w:eastAsia="Arial Narrow" w:hAnsi="Arial Narrow" w:cs="Arial Narrow"/>
          <w:color w:val="000000"/>
        </w:rPr>
        <w:t>Eric Hardesty, and Griffin Jones</w:t>
      </w:r>
      <w:r w:rsidR="00A82532">
        <w:rPr>
          <w:rFonts w:ascii="Arial Narrow" w:eastAsia="Arial Narrow" w:hAnsi="Arial Narrow" w:cs="Arial Narrow"/>
          <w:color w:val="000000"/>
        </w:rPr>
        <w:t>.</w:t>
      </w:r>
    </w:p>
    <w:p w14:paraId="47239DFA" w14:textId="77777777" w:rsidR="0001796B" w:rsidRDefault="0001796B" w:rsidP="0001796B">
      <w:pPr>
        <w:rPr>
          <w:rFonts w:ascii="Arial Narrow" w:eastAsia="Arial Narrow" w:hAnsi="Arial Narrow" w:cs="Arial Narrow"/>
        </w:rPr>
      </w:pPr>
    </w:p>
    <w:p w14:paraId="3C7053BE" w14:textId="77777777" w:rsidR="0001796B" w:rsidRDefault="0001796B" w:rsidP="0001796B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Call to Order:</w:t>
      </w:r>
      <w:r w:rsidR="00E323BD">
        <w:rPr>
          <w:rFonts w:ascii="Arial Narrow" w:eastAsia="Arial Narrow" w:hAnsi="Arial Narrow" w:cs="Arial Narrow"/>
          <w:color w:val="000000"/>
        </w:rPr>
        <w:t xml:space="preserve">  6:3</w:t>
      </w:r>
      <w:r>
        <w:rPr>
          <w:rFonts w:ascii="Arial Narrow" w:eastAsia="Arial Narrow" w:hAnsi="Arial Narrow" w:cs="Arial Narrow"/>
          <w:color w:val="000000"/>
        </w:rPr>
        <w:t>0 pm</w:t>
      </w:r>
    </w:p>
    <w:p w14:paraId="3C496449" w14:textId="77777777" w:rsidR="0001796B" w:rsidRDefault="0001796B" w:rsidP="0001796B">
      <w:pPr>
        <w:rPr>
          <w:rFonts w:ascii="Arial Narrow" w:eastAsia="Arial Narrow" w:hAnsi="Arial Narrow" w:cs="Arial Narrow"/>
          <w:color w:val="000000"/>
        </w:rPr>
      </w:pPr>
    </w:p>
    <w:p w14:paraId="66990A33" w14:textId="77777777" w:rsidR="00D36FFE" w:rsidRDefault="00133F0C" w:rsidP="00D36FFE">
      <w:pPr>
        <w:rPr>
          <w:rFonts w:ascii="Arial Narrow" w:eastAsia="Arial Narrow" w:hAnsi="Arial Narrow" w:cs="Arial Narrow"/>
        </w:rPr>
      </w:pPr>
      <w:r w:rsidRPr="00133F0C">
        <w:rPr>
          <w:rFonts w:ascii="Arial Narrow" w:eastAsia="Arial Narrow" w:hAnsi="Arial Narrow" w:cs="Arial Narrow"/>
          <w:b/>
          <w:color w:val="000000"/>
          <w:u w:val="single"/>
        </w:rPr>
        <w:t xml:space="preserve">Previous </w:t>
      </w:r>
      <w:r w:rsidR="00716414" w:rsidRPr="00133F0C">
        <w:rPr>
          <w:rFonts w:ascii="Arial Narrow" w:eastAsia="Arial Narrow" w:hAnsi="Arial Narrow" w:cs="Arial Narrow"/>
          <w:b/>
          <w:color w:val="000000"/>
          <w:u w:val="single"/>
        </w:rPr>
        <w:t>Minutes</w:t>
      </w:r>
      <w:r w:rsidR="00716414">
        <w:rPr>
          <w:rFonts w:ascii="Arial Narrow" w:eastAsia="Arial Narrow" w:hAnsi="Arial Narrow" w:cs="Arial Narrow"/>
          <w:b/>
          <w:color w:val="000000"/>
        </w:rPr>
        <w:t>:</w:t>
      </w:r>
      <w:r w:rsidR="00716414">
        <w:rPr>
          <w:rFonts w:ascii="Arial Narrow" w:eastAsia="Arial Narrow" w:hAnsi="Arial Narrow" w:cs="Arial Narrow"/>
        </w:rPr>
        <w:t xml:space="preserve"> </w:t>
      </w:r>
    </w:p>
    <w:p w14:paraId="182943E3" w14:textId="136526E0" w:rsidR="0025038A" w:rsidRDefault="00EC2BD3" w:rsidP="00D36FFE">
      <w:pPr>
        <w:rPr>
          <w:rFonts w:ascii="Arial Narrow" w:eastAsia="Arial Narrow" w:hAnsi="Arial Narrow" w:cs="Arial Narrow"/>
          <w:b/>
          <w:i/>
        </w:rPr>
      </w:pPr>
      <w:r>
        <w:rPr>
          <w:rFonts w:ascii="Arial Narrow" w:eastAsia="Arial Narrow" w:hAnsi="Arial Narrow" w:cs="Arial Narrow"/>
          <w:b/>
          <w:i/>
        </w:rPr>
        <w:t xml:space="preserve">Motion to approve </w:t>
      </w:r>
      <w:r w:rsidR="00F67035">
        <w:rPr>
          <w:rFonts w:ascii="Arial Narrow" w:eastAsia="Arial Narrow" w:hAnsi="Arial Narrow" w:cs="Arial Narrow"/>
          <w:b/>
          <w:i/>
        </w:rPr>
        <w:t>June</w:t>
      </w:r>
      <w:r w:rsidR="008B77F6">
        <w:rPr>
          <w:rFonts w:ascii="Arial Narrow" w:eastAsia="Arial Narrow" w:hAnsi="Arial Narrow" w:cs="Arial Narrow"/>
          <w:b/>
          <w:i/>
        </w:rPr>
        <w:t xml:space="preserve"> </w:t>
      </w:r>
      <w:r w:rsidR="00D821B0">
        <w:rPr>
          <w:rFonts w:ascii="Arial Narrow" w:eastAsia="Arial Narrow" w:hAnsi="Arial Narrow" w:cs="Arial Narrow"/>
          <w:b/>
          <w:i/>
        </w:rPr>
        <w:t>minutes</w:t>
      </w:r>
      <w:r w:rsidR="00F6007C">
        <w:rPr>
          <w:rFonts w:ascii="Arial Narrow" w:eastAsia="Arial Narrow" w:hAnsi="Arial Narrow" w:cs="Arial Narrow"/>
          <w:b/>
          <w:i/>
        </w:rPr>
        <w:t>.</w:t>
      </w:r>
      <w:r w:rsidR="002F3419">
        <w:rPr>
          <w:rFonts w:ascii="Arial Narrow" w:eastAsia="Arial Narrow" w:hAnsi="Arial Narrow" w:cs="Arial Narrow"/>
          <w:b/>
          <w:i/>
        </w:rPr>
        <w:tab/>
      </w:r>
      <w:r w:rsidR="002F3419">
        <w:rPr>
          <w:rFonts w:ascii="Arial Narrow" w:eastAsia="Arial Narrow" w:hAnsi="Arial Narrow" w:cs="Arial Narrow"/>
          <w:b/>
          <w:i/>
        </w:rPr>
        <w:tab/>
      </w:r>
      <w:r w:rsidR="00262A94">
        <w:rPr>
          <w:rFonts w:ascii="Arial Narrow" w:eastAsia="Arial Narrow" w:hAnsi="Arial Narrow" w:cs="Arial Narrow"/>
          <w:b/>
          <w:i/>
        </w:rPr>
        <w:tab/>
      </w:r>
      <w:r w:rsidR="00262A94">
        <w:rPr>
          <w:rFonts w:ascii="Arial Narrow" w:eastAsia="Arial Narrow" w:hAnsi="Arial Narrow" w:cs="Arial Narrow"/>
          <w:b/>
          <w:i/>
        </w:rPr>
        <w:tab/>
      </w:r>
      <w:r w:rsidR="00262A94">
        <w:rPr>
          <w:rFonts w:ascii="Arial Narrow" w:eastAsia="Arial Narrow" w:hAnsi="Arial Narrow" w:cs="Arial Narrow"/>
          <w:b/>
          <w:i/>
        </w:rPr>
        <w:tab/>
      </w:r>
    </w:p>
    <w:p w14:paraId="021E0A86" w14:textId="71A34102" w:rsidR="00DE6582" w:rsidRDefault="0025038A" w:rsidP="008A20E1">
      <w:pPr>
        <w:rPr>
          <w:rFonts w:ascii="Arial Narrow" w:eastAsia="Arial Narrow" w:hAnsi="Arial Narrow" w:cs="Arial Narrow"/>
          <w:b/>
          <w:i/>
        </w:rPr>
      </w:pPr>
      <w:r>
        <w:rPr>
          <w:rFonts w:ascii="Arial Narrow" w:eastAsia="Arial Narrow" w:hAnsi="Arial Narrow" w:cs="Arial Narrow"/>
          <w:b/>
          <w:i/>
        </w:rPr>
        <w:tab/>
      </w:r>
      <w:r>
        <w:rPr>
          <w:rFonts w:ascii="Arial Narrow" w:eastAsia="Arial Narrow" w:hAnsi="Arial Narrow" w:cs="Arial Narrow"/>
          <w:b/>
          <w:i/>
        </w:rPr>
        <w:tab/>
      </w:r>
      <w:r>
        <w:rPr>
          <w:rFonts w:ascii="Arial Narrow" w:eastAsia="Arial Narrow" w:hAnsi="Arial Narrow" w:cs="Arial Narrow"/>
          <w:b/>
          <w:i/>
        </w:rPr>
        <w:tab/>
      </w:r>
      <w:r>
        <w:rPr>
          <w:rFonts w:ascii="Arial Narrow" w:eastAsia="Arial Narrow" w:hAnsi="Arial Narrow" w:cs="Arial Narrow"/>
          <w:b/>
          <w:i/>
        </w:rPr>
        <w:tab/>
      </w:r>
      <w:r>
        <w:rPr>
          <w:rFonts w:ascii="Arial Narrow" w:eastAsia="Arial Narrow" w:hAnsi="Arial Narrow" w:cs="Arial Narrow"/>
          <w:b/>
          <w:i/>
        </w:rPr>
        <w:tab/>
      </w:r>
      <w:r>
        <w:rPr>
          <w:rFonts w:ascii="Arial Narrow" w:eastAsia="Arial Narrow" w:hAnsi="Arial Narrow" w:cs="Arial Narrow"/>
          <w:b/>
          <w:i/>
        </w:rPr>
        <w:tab/>
      </w:r>
      <w:r>
        <w:rPr>
          <w:rFonts w:ascii="Arial Narrow" w:eastAsia="Arial Narrow" w:hAnsi="Arial Narrow" w:cs="Arial Narrow"/>
          <w:b/>
          <w:i/>
        </w:rPr>
        <w:tab/>
      </w:r>
      <w:r>
        <w:rPr>
          <w:rFonts w:ascii="Arial Narrow" w:eastAsia="Arial Narrow" w:hAnsi="Arial Narrow" w:cs="Arial Narrow"/>
          <w:b/>
          <w:i/>
        </w:rPr>
        <w:tab/>
      </w:r>
      <w:r>
        <w:rPr>
          <w:rFonts w:ascii="Arial Narrow" w:eastAsia="Arial Narrow" w:hAnsi="Arial Narrow" w:cs="Arial Narrow"/>
          <w:b/>
          <w:i/>
        </w:rPr>
        <w:tab/>
      </w:r>
      <w:r w:rsidR="00262A94">
        <w:rPr>
          <w:rFonts w:ascii="Arial Narrow" w:eastAsia="Arial Narrow" w:hAnsi="Arial Narrow" w:cs="Arial Narrow"/>
          <w:b/>
          <w:i/>
        </w:rPr>
        <w:tab/>
      </w:r>
      <w:r w:rsidR="00DE6582">
        <w:rPr>
          <w:rFonts w:ascii="Arial Narrow" w:eastAsia="Arial Narrow" w:hAnsi="Arial Narrow" w:cs="Arial Narrow"/>
          <w:b/>
          <w:i/>
        </w:rPr>
        <w:t xml:space="preserve">Summers/ </w:t>
      </w:r>
      <w:r w:rsidR="00F67035">
        <w:rPr>
          <w:rFonts w:ascii="Arial Narrow" w:eastAsia="Arial Narrow" w:hAnsi="Arial Narrow" w:cs="Arial Narrow"/>
          <w:b/>
          <w:i/>
        </w:rPr>
        <w:t xml:space="preserve">Stamper       </w:t>
      </w:r>
      <w:r w:rsidR="00DE6582">
        <w:rPr>
          <w:rFonts w:ascii="Arial Narrow" w:eastAsia="Arial Narrow" w:hAnsi="Arial Narrow" w:cs="Arial Narrow"/>
          <w:b/>
          <w:i/>
        </w:rPr>
        <w:t xml:space="preserve"> </w:t>
      </w:r>
      <w:r w:rsidR="008B77F6">
        <w:rPr>
          <w:rFonts w:ascii="Arial Narrow" w:eastAsia="Arial Narrow" w:hAnsi="Arial Narrow" w:cs="Arial Narrow"/>
          <w:b/>
          <w:i/>
        </w:rPr>
        <w:t xml:space="preserve"> </w:t>
      </w:r>
      <w:r w:rsidR="00262A94">
        <w:rPr>
          <w:rFonts w:ascii="Arial Narrow" w:eastAsia="Arial Narrow" w:hAnsi="Arial Narrow" w:cs="Arial Narrow"/>
          <w:b/>
          <w:i/>
        </w:rPr>
        <w:t xml:space="preserve"> </w:t>
      </w:r>
      <w:r w:rsidR="009E4766">
        <w:rPr>
          <w:rFonts w:ascii="Arial Narrow" w:eastAsia="Arial Narrow" w:hAnsi="Arial Narrow" w:cs="Arial Narrow"/>
          <w:b/>
          <w:i/>
        </w:rPr>
        <w:t xml:space="preserve"> </w:t>
      </w:r>
      <w:r w:rsidR="00D209E5">
        <w:rPr>
          <w:rFonts w:ascii="Arial Narrow" w:eastAsia="Arial Narrow" w:hAnsi="Arial Narrow" w:cs="Arial Narrow"/>
          <w:b/>
          <w:i/>
        </w:rPr>
        <w:t xml:space="preserve">     </w:t>
      </w:r>
      <w:r w:rsidR="00D209E5" w:rsidRPr="00D209E5">
        <w:rPr>
          <w:rFonts w:ascii="Arial Narrow" w:eastAsia="Arial Narrow" w:hAnsi="Arial Narrow" w:cs="Arial Narrow"/>
          <w:b/>
          <w:i/>
        </w:rPr>
        <w:t>Approved</w:t>
      </w:r>
    </w:p>
    <w:p w14:paraId="55866CDA" w14:textId="77777777" w:rsidR="006808E1" w:rsidRDefault="006808E1" w:rsidP="008A20E1">
      <w:pPr>
        <w:rPr>
          <w:rFonts w:ascii="Arial Narrow" w:eastAsia="Arial Narrow" w:hAnsi="Arial Narrow" w:cs="Arial Narrow"/>
          <w:b/>
          <w:i/>
        </w:rPr>
      </w:pPr>
    </w:p>
    <w:p w14:paraId="210ACD8D" w14:textId="62FF56D8" w:rsidR="00995168" w:rsidRDefault="00716414" w:rsidP="008A20E1">
      <w:pPr>
        <w:rPr>
          <w:rFonts w:ascii="Arial Narrow" w:eastAsia="Arial Narrow" w:hAnsi="Arial Narrow" w:cs="Arial Narrow"/>
          <w:color w:val="000000"/>
        </w:rPr>
      </w:pPr>
      <w:r w:rsidRPr="00133F0C">
        <w:rPr>
          <w:rFonts w:ascii="Arial Narrow" w:eastAsia="Arial Narrow" w:hAnsi="Arial Narrow" w:cs="Arial Narrow"/>
          <w:b/>
          <w:color w:val="000000"/>
          <w:u w:val="single"/>
        </w:rPr>
        <w:t>Old Business</w:t>
      </w:r>
      <w:r>
        <w:rPr>
          <w:rFonts w:ascii="Arial Narrow" w:eastAsia="Arial Narrow" w:hAnsi="Arial Narrow" w:cs="Arial Narrow"/>
          <w:b/>
          <w:color w:val="000000"/>
        </w:rPr>
        <w:t>:</w:t>
      </w:r>
      <w:r w:rsidR="00702F4C">
        <w:rPr>
          <w:rFonts w:ascii="Arial Narrow" w:eastAsia="Arial Narrow" w:hAnsi="Arial Narrow" w:cs="Arial Narrow"/>
          <w:color w:val="000000"/>
        </w:rPr>
        <w:t xml:space="preserve"> </w:t>
      </w:r>
    </w:p>
    <w:p w14:paraId="19D6CEF7" w14:textId="7BDA6369" w:rsidR="00F67035" w:rsidRPr="00AD354C" w:rsidRDefault="00AD354C" w:rsidP="00AD354C">
      <w:pPr>
        <w:rPr>
          <w:rFonts w:ascii="Arial Narrow" w:eastAsia="Arial Narrow" w:hAnsi="Arial Narrow" w:cs="Arial Narrow"/>
          <w:b/>
          <w:i/>
        </w:rPr>
      </w:pPr>
      <w:r w:rsidRPr="00AD354C">
        <w:rPr>
          <w:rFonts w:ascii="Arial Narrow" w:eastAsia="Arial Narrow" w:hAnsi="Arial Narrow" w:cs="Arial Narrow"/>
          <w:color w:val="000000"/>
        </w:rPr>
        <w:t>-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9F0146" w:rsidRPr="00AD354C">
        <w:rPr>
          <w:rFonts w:ascii="Arial Narrow" w:eastAsia="Arial Narrow" w:hAnsi="Arial Narrow" w:cs="Arial Narrow"/>
          <w:color w:val="000000"/>
        </w:rPr>
        <w:t xml:space="preserve">There was some discussion about </w:t>
      </w:r>
      <w:r w:rsidRPr="00AD354C">
        <w:rPr>
          <w:rFonts w:ascii="Arial Narrow" w:eastAsia="Arial Narrow" w:hAnsi="Arial Narrow" w:cs="Arial Narrow"/>
          <w:color w:val="000000"/>
        </w:rPr>
        <w:t>giving</w:t>
      </w:r>
      <w:r w:rsidR="009F0146" w:rsidRPr="00AD354C">
        <w:rPr>
          <w:rFonts w:ascii="Arial Narrow" w:eastAsia="Arial Narrow" w:hAnsi="Arial Narrow" w:cs="Arial Narrow"/>
          <w:color w:val="000000"/>
        </w:rPr>
        <w:t xml:space="preserve"> free entries </w:t>
      </w:r>
      <w:r w:rsidRPr="00AD354C">
        <w:rPr>
          <w:rFonts w:ascii="Arial Narrow" w:eastAsia="Arial Narrow" w:hAnsi="Arial Narrow" w:cs="Arial Narrow"/>
          <w:color w:val="000000"/>
        </w:rPr>
        <w:t xml:space="preserve">to </w:t>
      </w:r>
      <w:r w:rsidR="009F0146" w:rsidRPr="00AD354C">
        <w:rPr>
          <w:rFonts w:ascii="Arial Narrow" w:eastAsia="Arial Narrow" w:hAnsi="Arial Narrow" w:cs="Arial Narrow"/>
          <w:color w:val="000000"/>
        </w:rPr>
        <w:t xml:space="preserve">a solo event </w:t>
      </w:r>
      <w:r w:rsidRPr="00AD354C">
        <w:rPr>
          <w:rFonts w:ascii="Arial Narrow" w:eastAsia="Arial Narrow" w:hAnsi="Arial Narrow" w:cs="Arial Narrow"/>
          <w:color w:val="000000"/>
        </w:rPr>
        <w:t xml:space="preserve">for those veterans involved in </w:t>
      </w:r>
      <w:r w:rsidR="00F67035" w:rsidRPr="00AD354C">
        <w:rPr>
          <w:rFonts w:ascii="Arial Narrow" w:eastAsia="Arial Narrow" w:hAnsi="Arial Narrow" w:cs="Arial Narrow"/>
          <w:color w:val="000000"/>
        </w:rPr>
        <w:t>V</w:t>
      </w:r>
      <w:r w:rsidR="009F0146" w:rsidRPr="00AD354C">
        <w:rPr>
          <w:rFonts w:ascii="Arial Narrow" w:eastAsia="Arial Narrow" w:hAnsi="Arial Narrow" w:cs="Arial Narrow"/>
          <w:color w:val="000000"/>
        </w:rPr>
        <w:t xml:space="preserve">ET </w:t>
      </w:r>
      <w:r w:rsidR="00F67035" w:rsidRPr="00AD354C">
        <w:rPr>
          <w:rFonts w:ascii="Arial Narrow" w:eastAsia="Arial Narrow" w:hAnsi="Arial Narrow" w:cs="Arial Narrow"/>
          <w:color w:val="000000"/>
        </w:rPr>
        <w:t>Motorsports</w:t>
      </w:r>
      <w:r w:rsidRPr="00AD354C">
        <w:rPr>
          <w:rFonts w:ascii="Arial Narrow" w:eastAsia="Arial Narrow" w:hAnsi="Arial Narrow" w:cs="Arial Narrow"/>
          <w:color w:val="000000"/>
        </w:rPr>
        <w:t>.  Chris Yeager said he would reach out to</w:t>
      </w:r>
      <w:r w:rsidR="00F67035" w:rsidRPr="00AD354C">
        <w:rPr>
          <w:rFonts w:ascii="Arial Narrow" w:eastAsia="Arial Narrow" w:hAnsi="Arial Narrow" w:cs="Arial Narrow"/>
          <w:color w:val="000000"/>
        </w:rPr>
        <w:t xml:space="preserve"> Pete Cline</w:t>
      </w:r>
      <w:r w:rsidRPr="00AD354C">
        <w:rPr>
          <w:rFonts w:ascii="Arial Narrow" w:eastAsia="Arial Narrow" w:hAnsi="Arial Narrow" w:cs="Arial Narrow"/>
          <w:color w:val="000000"/>
        </w:rPr>
        <w:t xml:space="preserve"> with VET Motorsports about doing this.</w:t>
      </w:r>
    </w:p>
    <w:p w14:paraId="367C6959" w14:textId="77777777" w:rsidR="002E1B30" w:rsidRPr="00D209E5" w:rsidRDefault="002E1B30" w:rsidP="00D209E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38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Arial Narrow" w:eastAsia="Arial Narrow" w:hAnsi="Arial Narrow" w:cs="Arial Narrow"/>
          <w:color w:val="000000"/>
        </w:rPr>
      </w:pPr>
    </w:p>
    <w:p w14:paraId="5DE24DFA" w14:textId="3D78A31F" w:rsidR="006808E1" w:rsidRDefault="00716414" w:rsidP="00146080">
      <w:pPr>
        <w:rPr>
          <w:rFonts w:ascii="Arial Narrow" w:eastAsia="Arial Narrow" w:hAnsi="Arial Narrow" w:cs="Arial Narrow"/>
          <w:b/>
          <w:color w:val="000000"/>
        </w:rPr>
      </w:pPr>
      <w:r w:rsidRPr="00133F0C">
        <w:rPr>
          <w:rFonts w:ascii="Arial Narrow" w:eastAsia="Arial Narrow" w:hAnsi="Arial Narrow" w:cs="Arial Narrow"/>
          <w:b/>
          <w:color w:val="000000"/>
          <w:u w:val="single"/>
        </w:rPr>
        <w:t>Care and Concern</w:t>
      </w:r>
      <w:r w:rsidR="006808E1">
        <w:rPr>
          <w:rFonts w:ascii="Arial Narrow" w:eastAsia="Arial Narrow" w:hAnsi="Arial Narrow" w:cs="Arial Narrow"/>
          <w:b/>
          <w:color w:val="000000"/>
        </w:rPr>
        <w:t>:</w:t>
      </w:r>
      <w:r w:rsidR="00F67035">
        <w:rPr>
          <w:rFonts w:ascii="Arial Narrow" w:eastAsia="Arial Narrow" w:hAnsi="Arial Narrow" w:cs="Arial Narrow"/>
          <w:b/>
          <w:color w:val="000000"/>
        </w:rPr>
        <w:t xml:space="preserve"> </w:t>
      </w:r>
      <w:r w:rsidR="00F67035" w:rsidRPr="00F67035">
        <w:rPr>
          <w:rFonts w:ascii="Arial Narrow" w:eastAsia="Arial Narrow" w:hAnsi="Arial Narrow" w:cs="Arial Narrow"/>
          <w:bCs/>
          <w:color w:val="000000"/>
        </w:rPr>
        <w:t>None</w:t>
      </w:r>
    </w:p>
    <w:p w14:paraId="32D732EB" w14:textId="77777777" w:rsidR="00F92AA4" w:rsidRDefault="00F92AA4" w:rsidP="001A6C48">
      <w:pPr>
        <w:rPr>
          <w:rFonts w:ascii="Arial Narrow" w:eastAsia="Arial Narrow" w:hAnsi="Arial Narrow" w:cs="Arial Narrow"/>
          <w:color w:val="000000"/>
        </w:rPr>
      </w:pPr>
    </w:p>
    <w:p w14:paraId="04C931FF" w14:textId="099FEE62" w:rsidR="00C251E4" w:rsidRDefault="00C251E4" w:rsidP="001A6C48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  <w:u w:val="single"/>
        </w:rPr>
        <w:t xml:space="preserve">News </w:t>
      </w:r>
      <w:r w:rsidR="00716414" w:rsidRPr="00BA4084">
        <w:rPr>
          <w:rFonts w:ascii="Arial Narrow" w:eastAsia="Arial Narrow" w:hAnsi="Arial Narrow" w:cs="Arial Narrow"/>
          <w:b/>
          <w:color w:val="000000"/>
          <w:u w:val="single"/>
        </w:rPr>
        <w:t>Updates</w:t>
      </w:r>
      <w:r w:rsidR="00716414">
        <w:rPr>
          <w:rFonts w:ascii="Arial Narrow" w:eastAsia="Arial Narrow" w:hAnsi="Arial Narrow" w:cs="Arial Narrow"/>
          <w:b/>
          <w:color w:val="000000"/>
        </w:rPr>
        <w:t>:</w:t>
      </w:r>
      <w:r w:rsidR="00AB62B8">
        <w:rPr>
          <w:rFonts w:ascii="Arial Narrow" w:eastAsia="Arial Narrow" w:hAnsi="Arial Narrow" w:cs="Arial Narrow"/>
          <w:b/>
          <w:color w:val="000000"/>
        </w:rPr>
        <w:t xml:space="preserve"> </w:t>
      </w:r>
    </w:p>
    <w:p w14:paraId="365618F3" w14:textId="41984442" w:rsidR="00AD354C" w:rsidRDefault="00AD354C" w:rsidP="00AD354C">
      <w:pPr>
        <w:rPr>
          <w:rFonts w:ascii="Arial Narrow" w:eastAsia="Arial Narrow" w:hAnsi="Arial Narrow" w:cs="Arial Narrow"/>
          <w:color w:val="000000"/>
        </w:rPr>
      </w:pPr>
      <w:r w:rsidRPr="00AD354C">
        <w:rPr>
          <w:rFonts w:ascii="Arial Narrow" w:eastAsia="Arial Narrow" w:hAnsi="Arial Narrow" w:cs="Arial Narrow"/>
          <w:color w:val="000000"/>
        </w:rPr>
        <w:t>-</w:t>
      </w:r>
      <w:r>
        <w:rPr>
          <w:rFonts w:ascii="Arial Narrow" w:eastAsia="Arial Narrow" w:hAnsi="Arial Narrow" w:cs="Arial Narrow"/>
          <w:color w:val="000000"/>
        </w:rPr>
        <w:t xml:space="preserve"> Dave Brown was promoted to a position on the executive committee.</w:t>
      </w:r>
    </w:p>
    <w:p w14:paraId="79AE4B8D" w14:textId="6E945F7D" w:rsidR="00AD354C" w:rsidRDefault="00AD354C" w:rsidP="00AD354C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-</w:t>
      </w:r>
      <w:r w:rsidR="001C470B">
        <w:rPr>
          <w:rFonts w:ascii="Arial Narrow" w:eastAsia="Arial Narrow" w:hAnsi="Arial Narrow" w:cs="Arial Narrow"/>
          <w:color w:val="000000"/>
        </w:rPr>
        <w:t xml:space="preserve"> </w:t>
      </w:r>
      <w:r>
        <w:rPr>
          <w:rFonts w:ascii="Arial Narrow" w:eastAsia="Arial Narrow" w:hAnsi="Arial Narrow" w:cs="Arial Narrow"/>
          <w:color w:val="000000"/>
        </w:rPr>
        <w:t>Dave Brown said that there is going to be a</w:t>
      </w:r>
      <w:r w:rsidR="001C470B">
        <w:rPr>
          <w:rFonts w:ascii="Arial Narrow" w:eastAsia="Arial Narrow" w:hAnsi="Arial Narrow" w:cs="Arial Narrow"/>
          <w:color w:val="000000"/>
        </w:rPr>
        <w:t xml:space="preserve"> press release coming out soon regarding something that happened at the Super Tour event; Dave said to reach out him if you have any questions. </w:t>
      </w:r>
    </w:p>
    <w:p w14:paraId="72E57C93" w14:textId="2DD8BB40" w:rsidR="001C470B" w:rsidRPr="00AD354C" w:rsidRDefault="001C470B" w:rsidP="00AD354C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- There is now more of a formal process to have permission for another region to have an event in our region.  </w:t>
      </w:r>
    </w:p>
    <w:p w14:paraId="358FC832" w14:textId="77777777" w:rsidR="002A51EB" w:rsidRPr="008E5942" w:rsidRDefault="002A51EB" w:rsidP="00055561">
      <w:pPr>
        <w:rPr>
          <w:rFonts w:ascii="Arial Narrow" w:eastAsia="Arial Narrow" w:hAnsi="Arial Narrow" w:cs="Arial Narrow"/>
          <w:color w:val="000000"/>
        </w:rPr>
      </w:pPr>
    </w:p>
    <w:p w14:paraId="680007B8" w14:textId="77777777" w:rsidR="00592C18" w:rsidRDefault="00716414" w:rsidP="00096284">
      <w:pPr>
        <w:rPr>
          <w:rFonts w:ascii="Arial Narrow" w:eastAsia="Arial Narrow" w:hAnsi="Arial Narrow" w:cs="Arial Narrow"/>
          <w:color w:val="000000"/>
        </w:rPr>
      </w:pPr>
      <w:r w:rsidRPr="00BA4084">
        <w:rPr>
          <w:rFonts w:ascii="Arial Narrow" w:eastAsia="Arial Narrow" w:hAnsi="Arial Narrow" w:cs="Arial Narrow"/>
          <w:b/>
          <w:color w:val="000000"/>
          <w:u w:val="single"/>
        </w:rPr>
        <w:t>Treasurer’s report</w:t>
      </w:r>
      <w:r>
        <w:rPr>
          <w:rFonts w:ascii="Arial Narrow" w:eastAsia="Arial Narrow" w:hAnsi="Arial Narrow" w:cs="Arial Narrow"/>
          <w:color w:val="000000"/>
        </w:rPr>
        <w:t xml:space="preserve">: </w:t>
      </w:r>
      <w:r w:rsidR="0002365F">
        <w:rPr>
          <w:rFonts w:ascii="Arial Narrow" w:eastAsia="Arial Narrow" w:hAnsi="Arial Narrow" w:cs="Arial Narrow"/>
          <w:color w:val="000000"/>
        </w:rPr>
        <w:t>(</w:t>
      </w:r>
      <w:r w:rsidR="004A6BAF">
        <w:rPr>
          <w:rFonts w:ascii="Arial Narrow" w:eastAsia="Arial Narrow" w:hAnsi="Arial Narrow" w:cs="Arial Narrow"/>
          <w:color w:val="000000"/>
        </w:rPr>
        <w:t>Tari Hodge</w:t>
      </w:r>
      <w:r>
        <w:rPr>
          <w:rFonts w:ascii="Arial Narrow" w:eastAsia="Arial Narrow" w:hAnsi="Arial Narrow" w:cs="Arial Narrow"/>
          <w:color w:val="000000"/>
        </w:rPr>
        <w:t>)</w:t>
      </w:r>
    </w:p>
    <w:p w14:paraId="64350AB6" w14:textId="77777777" w:rsidR="00DE6582" w:rsidRDefault="00DE6582" w:rsidP="00553C43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-Treasury report was</w:t>
      </w:r>
      <w:r w:rsidR="005379BC">
        <w:rPr>
          <w:rFonts w:ascii="Arial Narrow" w:eastAsia="Arial Narrow" w:hAnsi="Arial Narrow" w:cs="Arial Narrow"/>
          <w:color w:val="000000"/>
        </w:rPr>
        <w:t xml:space="preserve"> presented</w:t>
      </w:r>
      <w:r>
        <w:rPr>
          <w:rFonts w:ascii="Arial Narrow" w:eastAsia="Arial Narrow" w:hAnsi="Arial Narrow" w:cs="Arial Narrow"/>
          <w:color w:val="000000"/>
        </w:rPr>
        <w:t>; No</w:t>
      </w:r>
      <w:r w:rsidR="00362871">
        <w:rPr>
          <w:rFonts w:ascii="Arial Narrow" w:eastAsia="Arial Narrow" w:hAnsi="Arial Narrow" w:cs="Arial Narrow"/>
          <w:color w:val="000000"/>
        </w:rPr>
        <w:t xml:space="preserve"> outstanding</w:t>
      </w:r>
      <w:r>
        <w:rPr>
          <w:rFonts w:ascii="Arial Narrow" w:eastAsia="Arial Narrow" w:hAnsi="Arial Narrow" w:cs="Arial Narrow"/>
          <w:color w:val="000000"/>
        </w:rPr>
        <w:t xml:space="preserve"> issues reported.</w:t>
      </w:r>
    </w:p>
    <w:p w14:paraId="4BAB5D85" w14:textId="3CC2B79C" w:rsidR="006933EA" w:rsidRDefault="006933EA" w:rsidP="003426F3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- </w:t>
      </w:r>
      <w:r w:rsidR="003426F3">
        <w:rPr>
          <w:rFonts w:ascii="Arial Narrow" w:eastAsia="Arial Narrow" w:hAnsi="Arial Narrow" w:cs="Arial Narrow"/>
          <w:color w:val="000000"/>
        </w:rPr>
        <w:t xml:space="preserve">One of the CDs are coming due next week.  Tari discussed making a motion about renewing the CDs when they come due. </w:t>
      </w:r>
    </w:p>
    <w:p w14:paraId="082F9D4C" w14:textId="77777777" w:rsidR="004D6E72" w:rsidRDefault="004D6E72" w:rsidP="00553C43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 </w:t>
      </w:r>
    </w:p>
    <w:p w14:paraId="25B22841" w14:textId="7B455D10" w:rsidR="006933EA" w:rsidRPr="004D6E72" w:rsidRDefault="006933EA" w:rsidP="00553C43">
      <w:pPr>
        <w:rPr>
          <w:rFonts w:ascii="Arial Narrow" w:eastAsia="Arial Narrow" w:hAnsi="Arial Narrow" w:cs="Arial Narrow"/>
          <w:color w:val="000000"/>
        </w:rPr>
      </w:pPr>
      <w:r w:rsidRPr="006933EA">
        <w:rPr>
          <w:rFonts w:ascii="Arial Narrow" w:eastAsia="Arial Narrow" w:hAnsi="Arial Narrow" w:cs="Arial Narrow"/>
          <w:b/>
          <w:i/>
          <w:color w:val="000000"/>
        </w:rPr>
        <w:t xml:space="preserve">Motion to </w:t>
      </w:r>
      <w:r w:rsidR="003426F3">
        <w:rPr>
          <w:rFonts w:ascii="Arial Narrow" w:eastAsia="Arial Narrow" w:hAnsi="Arial Narrow" w:cs="Arial Narrow"/>
          <w:b/>
          <w:i/>
          <w:color w:val="000000"/>
        </w:rPr>
        <w:t>automatically renew CDs as they come due as appropriate</w:t>
      </w:r>
      <w:r w:rsidRPr="006933EA">
        <w:rPr>
          <w:rFonts w:ascii="Arial Narrow" w:eastAsia="Arial Narrow" w:hAnsi="Arial Narrow" w:cs="Arial Narrow"/>
          <w:b/>
          <w:i/>
          <w:color w:val="000000"/>
        </w:rPr>
        <w:t>.</w:t>
      </w:r>
    </w:p>
    <w:p w14:paraId="3EBF0F91" w14:textId="61649BF5" w:rsidR="006933EA" w:rsidRPr="006933EA" w:rsidRDefault="006933EA" w:rsidP="00553C43">
      <w:pPr>
        <w:rPr>
          <w:rFonts w:ascii="Arial Narrow" w:eastAsia="Arial Narrow" w:hAnsi="Arial Narrow" w:cs="Arial Narrow"/>
          <w:b/>
          <w:i/>
          <w:color w:val="000000"/>
        </w:rPr>
      </w:pPr>
      <w:r w:rsidRPr="006933EA">
        <w:rPr>
          <w:rFonts w:ascii="Arial Narrow" w:eastAsia="Arial Narrow" w:hAnsi="Arial Narrow" w:cs="Arial Narrow"/>
          <w:b/>
          <w:i/>
          <w:color w:val="000000"/>
        </w:rPr>
        <w:tab/>
      </w:r>
      <w:r w:rsidRPr="006933EA">
        <w:rPr>
          <w:rFonts w:ascii="Arial Narrow" w:eastAsia="Arial Narrow" w:hAnsi="Arial Narrow" w:cs="Arial Narrow"/>
          <w:b/>
          <w:i/>
          <w:color w:val="000000"/>
        </w:rPr>
        <w:tab/>
      </w:r>
      <w:r w:rsidRPr="006933EA">
        <w:rPr>
          <w:rFonts w:ascii="Arial Narrow" w:eastAsia="Arial Narrow" w:hAnsi="Arial Narrow" w:cs="Arial Narrow"/>
          <w:b/>
          <w:i/>
          <w:color w:val="000000"/>
        </w:rPr>
        <w:tab/>
      </w:r>
      <w:r w:rsidRPr="006933EA">
        <w:rPr>
          <w:rFonts w:ascii="Arial Narrow" w:eastAsia="Arial Narrow" w:hAnsi="Arial Narrow" w:cs="Arial Narrow"/>
          <w:b/>
          <w:i/>
          <w:color w:val="000000"/>
        </w:rPr>
        <w:tab/>
      </w:r>
      <w:r w:rsidRPr="006933EA">
        <w:rPr>
          <w:rFonts w:ascii="Arial Narrow" w:eastAsia="Arial Narrow" w:hAnsi="Arial Narrow" w:cs="Arial Narrow"/>
          <w:b/>
          <w:i/>
          <w:color w:val="000000"/>
        </w:rPr>
        <w:tab/>
      </w:r>
      <w:r w:rsidRPr="006933EA">
        <w:rPr>
          <w:rFonts w:ascii="Arial Narrow" w:eastAsia="Arial Narrow" w:hAnsi="Arial Narrow" w:cs="Arial Narrow"/>
          <w:b/>
          <w:i/>
          <w:color w:val="000000"/>
        </w:rPr>
        <w:tab/>
      </w:r>
      <w:r w:rsidRPr="006933EA">
        <w:rPr>
          <w:rFonts w:ascii="Arial Narrow" w:eastAsia="Arial Narrow" w:hAnsi="Arial Narrow" w:cs="Arial Narrow"/>
          <w:b/>
          <w:i/>
          <w:color w:val="000000"/>
        </w:rPr>
        <w:tab/>
      </w:r>
      <w:r w:rsidRPr="006933EA">
        <w:rPr>
          <w:rFonts w:ascii="Arial Narrow" w:eastAsia="Arial Narrow" w:hAnsi="Arial Narrow" w:cs="Arial Narrow"/>
          <w:b/>
          <w:i/>
          <w:color w:val="000000"/>
        </w:rPr>
        <w:tab/>
      </w:r>
      <w:r w:rsidRPr="006933EA">
        <w:rPr>
          <w:rFonts w:ascii="Arial Narrow" w:eastAsia="Arial Narrow" w:hAnsi="Arial Narrow" w:cs="Arial Narrow"/>
          <w:b/>
          <w:i/>
          <w:color w:val="000000"/>
        </w:rPr>
        <w:tab/>
      </w:r>
      <w:r w:rsidRPr="006933EA">
        <w:rPr>
          <w:rFonts w:ascii="Arial Narrow" w:eastAsia="Arial Narrow" w:hAnsi="Arial Narrow" w:cs="Arial Narrow"/>
          <w:b/>
          <w:i/>
          <w:color w:val="000000"/>
        </w:rPr>
        <w:tab/>
        <w:t xml:space="preserve">Harmon/ </w:t>
      </w:r>
      <w:r w:rsidR="003426F3">
        <w:rPr>
          <w:rFonts w:ascii="Arial Narrow" w:eastAsia="Arial Narrow" w:hAnsi="Arial Narrow" w:cs="Arial Narrow"/>
          <w:b/>
          <w:i/>
          <w:color w:val="000000"/>
        </w:rPr>
        <w:t>Summers</w:t>
      </w:r>
      <w:r>
        <w:rPr>
          <w:rFonts w:ascii="Arial Narrow" w:eastAsia="Arial Narrow" w:hAnsi="Arial Narrow" w:cs="Arial Narrow"/>
          <w:b/>
          <w:i/>
          <w:color w:val="000000"/>
        </w:rPr>
        <w:t xml:space="preserve">                 Approved</w:t>
      </w:r>
    </w:p>
    <w:p w14:paraId="42C5123B" w14:textId="31BFE833" w:rsidR="005379BC" w:rsidRDefault="00553C43" w:rsidP="00553C43">
      <w:pPr>
        <w:rPr>
          <w:rFonts w:ascii="Arial Narrow" w:eastAsia="Arial Narrow" w:hAnsi="Arial Narrow" w:cs="Arial Narrow"/>
          <w:b/>
          <w:i/>
          <w:color w:val="000000"/>
        </w:rPr>
      </w:pPr>
      <w:r w:rsidRPr="004C6A17">
        <w:rPr>
          <w:rFonts w:ascii="Arial Narrow" w:eastAsia="Arial Narrow" w:hAnsi="Arial Narrow" w:cs="Arial Narrow"/>
          <w:b/>
          <w:i/>
          <w:color w:val="000000"/>
        </w:rPr>
        <w:t xml:space="preserve">Motion to accept the </w:t>
      </w:r>
      <w:r w:rsidR="003426F3">
        <w:rPr>
          <w:rFonts w:ascii="Arial Narrow" w:eastAsia="Arial Narrow" w:hAnsi="Arial Narrow" w:cs="Arial Narrow"/>
          <w:b/>
          <w:i/>
          <w:color w:val="000000"/>
        </w:rPr>
        <w:t>June</w:t>
      </w:r>
      <w:r w:rsidRPr="004C6A17">
        <w:rPr>
          <w:rFonts w:ascii="Arial Narrow" w:eastAsia="Arial Narrow" w:hAnsi="Arial Narrow" w:cs="Arial Narrow"/>
          <w:b/>
          <w:i/>
          <w:color w:val="000000"/>
        </w:rPr>
        <w:t xml:space="preserve"> financial report.</w:t>
      </w:r>
      <w:r w:rsidR="005C16C8">
        <w:rPr>
          <w:rFonts w:ascii="Arial Narrow" w:eastAsia="Arial Narrow" w:hAnsi="Arial Narrow" w:cs="Arial Narrow"/>
          <w:b/>
          <w:i/>
          <w:color w:val="000000"/>
        </w:rPr>
        <w:tab/>
      </w:r>
      <w:r w:rsidR="005C16C8">
        <w:rPr>
          <w:rFonts w:ascii="Arial Narrow" w:eastAsia="Arial Narrow" w:hAnsi="Arial Narrow" w:cs="Arial Narrow"/>
          <w:b/>
          <w:i/>
          <w:color w:val="000000"/>
        </w:rPr>
        <w:tab/>
      </w:r>
    </w:p>
    <w:p w14:paraId="1D593222" w14:textId="1F5D8FF5" w:rsidR="00553C43" w:rsidRDefault="005379BC" w:rsidP="00553C43">
      <w:pPr>
        <w:rPr>
          <w:rFonts w:ascii="Arial Narrow" w:eastAsia="Arial Narrow" w:hAnsi="Arial Narrow" w:cs="Arial Narrow"/>
          <w:b/>
          <w:i/>
          <w:color w:val="000000"/>
        </w:rPr>
      </w:pPr>
      <w:r>
        <w:rPr>
          <w:rFonts w:ascii="Arial Narrow" w:eastAsia="Arial Narrow" w:hAnsi="Arial Narrow" w:cs="Arial Narrow"/>
          <w:b/>
          <w:i/>
          <w:color w:val="000000"/>
        </w:rPr>
        <w:tab/>
      </w:r>
      <w:r>
        <w:rPr>
          <w:rFonts w:ascii="Arial Narrow" w:eastAsia="Arial Narrow" w:hAnsi="Arial Narrow" w:cs="Arial Narrow"/>
          <w:b/>
          <w:i/>
          <w:color w:val="000000"/>
        </w:rPr>
        <w:tab/>
      </w:r>
      <w:r>
        <w:rPr>
          <w:rFonts w:ascii="Arial Narrow" w:eastAsia="Arial Narrow" w:hAnsi="Arial Narrow" w:cs="Arial Narrow"/>
          <w:b/>
          <w:i/>
          <w:color w:val="000000"/>
        </w:rPr>
        <w:tab/>
      </w:r>
      <w:r>
        <w:rPr>
          <w:rFonts w:ascii="Arial Narrow" w:eastAsia="Arial Narrow" w:hAnsi="Arial Narrow" w:cs="Arial Narrow"/>
          <w:b/>
          <w:i/>
          <w:color w:val="000000"/>
        </w:rPr>
        <w:tab/>
      </w:r>
      <w:r>
        <w:rPr>
          <w:rFonts w:ascii="Arial Narrow" w:eastAsia="Arial Narrow" w:hAnsi="Arial Narrow" w:cs="Arial Narrow"/>
          <w:b/>
          <w:i/>
          <w:color w:val="000000"/>
        </w:rPr>
        <w:tab/>
      </w:r>
      <w:r>
        <w:rPr>
          <w:rFonts w:ascii="Arial Narrow" w:eastAsia="Arial Narrow" w:hAnsi="Arial Narrow" w:cs="Arial Narrow"/>
          <w:b/>
          <w:i/>
          <w:color w:val="000000"/>
        </w:rPr>
        <w:tab/>
      </w:r>
      <w:r>
        <w:rPr>
          <w:rFonts w:ascii="Arial Narrow" w:eastAsia="Arial Narrow" w:hAnsi="Arial Narrow" w:cs="Arial Narrow"/>
          <w:b/>
          <w:i/>
          <w:color w:val="000000"/>
        </w:rPr>
        <w:tab/>
      </w:r>
      <w:r>
        <w:rPr>
          <w:rFonts w:ascii="Arial Narrow" w:eastAsia="Arial Narrow" w:hAnsi="Arial Narrow" w:cs="Arial Narrow"/>
          <w:b/>
          <w:i/>
          <w:color w:val="000000"/>
        </w:rPr>
        <w:tab/>
      </w:r>
      <w:r w:rsidR="005C16C8">
        <w:rPr>
          <w:rFonts w:ascii="Arial Narrow" w:eastAsia="Arial Narrow" w:hAnsi="Arial Narrow" w:cs="Arial Narrow"/>
          <w:b/>
          <w:i/>
          <w:color w:val="000000"/>
        </w:rPr>
        <w:tab/>
      </w:r>
      <w:r>
        <w:rPr>
          <w:rFonts w:ascii="Arial Narrow" w:eastAsia="Arial Narrow" w:hAnsi="Arial Narrow" w:cs="Arial Narrow"/>
          <w:b/>
          <w:i/>
          <w:color w:val="000000"/>
        </w:rPr>
        <w:t xml:space="preserve">            </w:t>
      </w:r>
      <w:r w:rsidR="00362871">
        <w:rPr>
          <w:rFonts w:ascii="Arial Narrow" w:eastAsia="Arial Narrow" w:hAnsi="Arial Narrow" w:cs="Arial Narrow"/>
          <w:b/>
          <w:i/>
          <w:color w:val="000000"/>
        </w:rPr>
        <w:t>Harmon</w:t>
      </w:r>
      <w:r w:rsidR="006933EA">
        <w:rPr>
          <w:rFonts w:ascii="Arial Narrow" w:eastAsia="Arial Narrow" w:hAnsi="Arial Narrow" w:cs="Arial Narrow"/>
          <w:b/>
          <w:i/>
          <w:color w:val="000000"/>
        </w:rPr>
        <w:t xml:space="preserve">/ </w:t>
      </w:r>
      <w:r w:rsidR="003426F3">
        <w:rPr>
          <w:rFonts w:ascii="Arial Narrow" w:eastAsia="Arial Narrow" w:hAnsi="Arial Narrow" w:cs="Arial Narrow"/>
          <w:b/>
          <w:i/>
          <w:color w:val="000000"/>
        </w:rPr>
        <w:t>Summers</w:t>
      </w:r>
      <w:r w:rsidR="006933EA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553C43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362871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553C43">
        <w:rPr>
          <w:rFonts w:ascii="Arial Narrow" w:eastAsia="Arial Narrow" w:hAnsi="Arial Narrow" w:cs="Arial Narrow"/>
          <w:b/>
          <w:i/>
          <w:color w:val="000000"/>
        </w:rPr>
        <w:t xml:space="preserve">    </w:t>
      </w:r>
      <w:r w:rsidR="005C16C8">
        <w:rPr>
          <w:rFonts w:ascii="Arial Narrow" w:eastAsia="Arial Narrow" w:hAnsi="Arial Narrow" w:cs="Arial Narrow"/>
          <w:b/>
          <w:i/>
          <w:color w:val="000000"/>
        </w:rPr>
        <w:t xml:space="preserve">     </w:t>
      </w:r>
      <w:r w:rsidR="00553C43">
        <w:rPr>
          <w:rFonts w:ascii="Arial Narrow" w:eastAsia="Arial Narrow" w:hAnsi="Arial Narrow" w:cs="Arial Narrow"/>
          <w:b/>
          <w:i/>
          <w:color w:val="000000"/>
        </w:rPr>
        <w:t xml:space="preserve">     </w:t>
      </w:r>
      <w:r w:rsidR="00553C43" w:rsidRPr="004C6A17">
        <w:rPr>
          <w:rFonts w:ascii="Arial Narrow" w:eastAsia="Arial Narrow" w:hAnsi="Arial Narrow" w:cs="Arial Narrow"/>
          <w:b/>
          <w:i/>
          <w:color w:val="000000"/>
        </w:rPr>
        <w:t>Approved</w:t>
      </w:r>
    </w:p>
    <w:p w14:paraId="01E50DE2" w14:textId="77777777" w:rsidR="007931C3" w:rsidRDefault="007931C3" w:rsidP="007931C3">
      <w:pPr>
        <w:jc w:val="both"/>
        <w:rPr>
          <w:rFonts w:ascii="Arial Narrow" w:eastAsia="Arial Narrow" w:hAnsi="Arial Narrow" w:cs="Arial Narrow"/>
          <w:b/>
          <w:i/>
          <w:color w:val="000000"/>
        </w:rPr>
      </w:pPr>
    </w:p>
    <w:p w14:paraId="4B524E2C" w14:textId="77777777" w:rsidR="00716414" w:rsidRPr="00182513" w:rsidRDefault="00716414" w:rsidP="007931C3">
      <w:pPr>
        <w:jc w:val="both"/>
        <w:rPr>
          <w:rFonts w:ascii="Arial Narrow" w:eastAsia="Arial Narrow" w:hAnsi="Arial Narrow" w:cs="Arial Narrow"/>
          <w:b/>
          <w:i/>
          <w:color w:val="000000"/>
        </w:rPr>
      </w:pPr>
      <w:r>
        <w:rPr>
          <w:rFonts w:ascii="Arial Narrow" w:eastAsia="Arial Narrow" w:hAnsi="Arial Narrow" w:cs="Arial Narrow"/>
          <w:b/>
          <w:color w:val="000000"/>
          <w:u w:val="single"/>
        </w:rPr>
        <w:t>:</w:t>
      </w:r>
      <w:r w:rsidR="00390146">
        <w:rPr>
          <w:rFonts w:ascii="Arial Narrow" w:eastAsia="Arial Narrow" w:hAnsi="Arial Narrow" w:cs="Arial Narrow"/>
          <w:b/>
          <w:color w:val="000000"/>
          <w:u w:val="single"/>
        </w:rPr>
        <w:t xml:space="preserve"> </w:t>
      </w:r>
      <w:r>
        <w:rPr>
          <w:rFonts w:ascii="Arial Narrow" w:eastAsia="Arial Narrow" w:hAnsi="Arial Narrow" w:cs="Arial Narrow"/>
          <w:b/>
          <w:color w:val="000000"/>
          <w:u w:val="single"/>
        </w:rPr>
        <w:t>Officer Reports</w:t>
      </w:r>
      <w:r w:rsidR="0062536A">
        <w:rPr>
          <w:rFonts w:ascii="Arial Narrow" w:eastAsia="Arial Narrow" w:hAnsi="Arial Narrow" w:cs="Arial Narrow"/>
          <w:b/>
          <w:color w:val="000000"/>
          <w:u w:val="single"/>
        </w:rPr>
        <w:t>:</w:t>
      </w:r>
    </w:p>
    <w:p w14:paraId="2F8DDB3C" w14:textId="77777777" w:rsidR="0004404A" w:rsidRPr="0098342D" w:rsidRDefault="0004404A" w:rsidP="0098342D">
      <w:pPr>
        <w:rPr>
          <w:rFonts w:ascii="Arial Narrow" w:eastAsia="Arial Narrow" w:hAnsi="Arial Narrow" w:cs="Arial Narrow"/>
          <w:i/>
          <w:iCs/>
          <w:color w:val="000000"/>
        </w:rPr>
      </w:pPr>
    </w:p>
    <w:p w14:paraId="702050D4" w14:textId="77777777" w:rsidR="008016BC" w:rsidRDefault="00716414" w:rsidP="00F35076">
      <w:pPr>
        <w:rPr>
          <w:rFonts w:ascii="Arial Narrow" w:eastAsia="Arial Narrow" w:hAnsi="Arial Narrow" w:cs="Arial Narrow"/>
          <w:color w:val="000000"/>
        </w:rPr>
      </w:pPr>
      <w:r w:rsidRPr="00FD2CF1">
        <w:rPr>
          <w:rFonts w:ascii="Arial Narrow" w:eastAsia="Arial Narrow" w:hAnsi="Arial Narrow" w:cs="Arial Narrow"/>
          <w:b/>
          <w:color w:val="000000"/>
          <w:u w:val="single"/>
        </w:rPr>
        <w:t>RallyX</w:t>
      </w:r>
      <w:r>
        <w:rPr>
          <w:rFonts w:ascii="Arial Narrow" w:eastAsia="Arial Narrow" w:hAnsi="Arial Narrow" w:cs="Arial Narrow"/>
          <w:b/>
          <w:color w:val="000000"/>
        </w:rPr>
        <w:t>: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AF23CB">
        <w:rPr>
          <w:rFonts w:ascii="Arial Narrow" w:eastAsia="Arial Narrow" w:hAnsi="Arial Narrow" w:cs="Arial Narrow"/>
          <w:color w:val="000000"/>
        </w:rPr>
        <w:t>(</w:t>
      </w:r>
      <w:r w:rsidR="00BA7506">
        <w:rPr>
          <w:rFonts w:ascii="Arial Narrow" w:eastAsia="Arial Narrow" w:hAnsi="Arial Narrow" w:cs="Arial Narrow"/>
          <w:color w:val="000000"/>
        </w:rPr>
        <w:t>Nich Carpenter</w:t>
      </w:r>
      <w:r w:rsidR="00706BAA">
        <w:rPr>
          <w:rFonts w:ascii="Arial Narrow" w:eastAsia="Arial Narrow" w:hAnsi="Arial Narrow" w:cs="Arial Narrow"/>
          <w:color w:val="000000"/>
        </w:rPr>
        <w:t>)</w:t>
      </w:r>
    </w:p>
    <w:p w14:paraId="22C9D286" w14:textId="77777777" w:rsidR="008827E2" w:rsidRDefault="008016BC" w:rsidP="00F35076">
      <w:pPr>
        <w:rPr>
          <w:rFonts w:ascii="Arial Narrow" w:hAnsi="Arial Narrow" w:cs="Arial"/>
          <w:color w:val="222222"/>
          <w:shd w:val="clear" w:color="auto" w:fill="FFFFFF"/>
        </w:rPr>
      </w:pPr>
      <w:r>
        <w:rPr>
          <w:rFonts w:ascii="Arial Narrow" w:hAnsi="Arial Narrow" w:cs="Arial"/>
          <w:color w:val="222222"/>
          <w:shd w:val="clear" w:color="auto" w:fill="FFFFFF"/>
        </w:rPr>
        <w:t>-</w:t>
      </w:r>
      <w:r w:rsidR="00BF3BDB">
        <w:rPr>
          <w:rFonts w:ascii="Arial Narrow" w:hAnsi="Arial Narrow" w:cs="Arial"/>
          <w:color w:val="222222"/>
          <w:shd w:val="clear" w:color="auto" w:fill="FFFFFF"/>
        </w:rPr>
        <w:t xml:space="preserve"> </w:t>
      </w:r>
      <w:r>
        <w:rPr>
          <w:rFonts w:ascii="Arial Narrow" w:hAnsi="Arial Narrow" w:cs="Arial"/>
          <w:color w:val="222222"/>
          <w:shd w:val="clear" w:color="auto" w:fill="FFFFFF"/>
        </w:rPr>
        <w:t>He is s</w:t>
      </w:r>
      <w:r w:rsidR="00706BAA" w:rsidRPr="00706BAA">
        <w:rPr>
          <w:rFonts w:ascii="Arial Narrow" w:hAnsi="Arial Narrow" w:cs="Arial"/>
          <w:color w:val="222222"/>
          <w:shd w:val="clear" w:color="auto" w:fill="FFFFFF"/>
        </w:rPr>
        <w:t xml:space="preserve">till trying to find a site for OVR. </w:t>
      </w:r>
    </w:p>
    <w:p w14:paraId="339E1BBF" w14:textId="5D510FED" w:rsidR="00BF3BDB" w:rsidRDefault="00BF3BDB" w:rsidP="00F35076">
      <w:pPr>
        <w:rPr>
          <w:rFonts w:ascii="Arial Narrow" w:hAnsi="Arial Narrow" w:cs="Arial"/>
          <w:color w:val="222222"/>
          <w:shd w:val="clear" w:color="auto" w:fill="FFFFFF"/>
        </w:rPr>
      </w:pPr>
      <w:r>
        <w:rPr>
          <w:rFonts w:ascii="Arial Narrow" w:hAnsi="Arial Narrow" w:cs="Arial"/>
          <w:color w:val="222222"/>
          <w:shd w:val="clear" w:color="auto" w:fill="FFFFFF"/>
        </w:rPr>
        <w:t xml:space="preserve">- He </w:t>
      </w:r>
      <w:r w:rsidR="00F67035">
        <w:rPr>
          <w:rFonts w:ascii="Arial Narrow" w:hAnsi="Arial Narrow" w:cs="Arial"/>
          <w:color w:val="222222"/>
          <w:shd w:val="clear" w:color="auto" w:fill="FFFFFF"/>
        </w:rPr>
        <w:t>looked at an area at Mid-Ohio and will be getting more information about it</w:t>
      </w:r>
      <w:r w:rsidR="00244388">
        <w:rPr>
          <w:rFonts w:ascii="Arial Narrow" w:hAnsi="Arial Narrow" w:cs="Arial"/>
          <w:color w:val="222222"/>
          <w:shd w:val="clear" w:color="auto" w:fill="FFFFFF"/>
        </w:rPr>
        <w:t>.</w:t>
      </w:r>
    </w:p>
    <w:p w14:paraId="539B49A6" w14:textId="77777777" w:rsidR="00BF3BDB" w:rsidRDefault="00BF3BDB" w:rsidP="00F35076">
      <w:pPr>
        <w:rPr>
          <w:rFonts w:ascii="Arial Narrow" w:eastAsia="Arial Narrow" w:hAnsi="Arial Narrow" w:cs="Arial Narrow"/>
          <w:color w:val="000000"/>
        </w:rPr>
      </w:pPr>
    </w:p>
    <w:p w14:paraId="5618FD50" w14:textId="77777777" w:rsidR="003426F3" w:rsidRDefault="003426F3" w:rsidP="004526E7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754C30F6" w14:textId="77777777" w:rsidR="003426F3" w:rsidRDefault="003426F3" w:rsidP="004526E7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0BA5E7E9" w14:textId="77777777" w:rsidR="003426F3" w:rsidRDefault="003426F3" w:rsidP="004526E7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06519F6E" w14:textId="77777777" w:rsidR="003426F3" w:rsidRDefault="003426F3" w:rsidP="004526E7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22898B9B" w14:textId="77777777" w:rsidR="003426F3" w:rsidRDefault="003426F3" w:rsidP="004526E7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2B08EC6F" w14:textId="77777777" w:rsidR="003426F3" w:rsidRDefault="003426F3" w:rsidP="004526E7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0765484A" w14:textId="11BD6CF0" w:rsidR="0004404A" w:rsidRDefault="00716414" w:rsidP="004526E7">
      <w:pPr>
        <w:rPr>
          <w:rFonts w:ascii="Arial Narrow" w:eastAsia="Arial Narrow" w:hAnsi="Arial Narrow" w:cs="Arial Narrow"/>
          <w:color w:val="000000"/>
        </w:rPr>
      </w:pPr>
      <w:r w:rsidRPr="008356AD">
        <w:rPr>
          <w:rFonts w:ascii="Arial Narrow" w:eastAsia="Arial Narrow" w:hAnsi="Arial Narrow" w:cs="Arial Narrow"/>
          <w:b/>
          <w:color w:val="000000"/>
          <w:u w:val="single"/>
        </w:rPr>
        <w:t>Solo</w:t>
      </w:r>
      <w:r>
        <w:rPr>
          <w:rFonts w:ascii="Arial Narrow" w:eastAsia="Arial Narrow" w:hAnsi="Arial Narrow" w:cs="Arial Narrow"/>
          <w:b/>
          <w:color w:val="000000"/>
        </w:rPr>
        <w:t>:</w:t>
      </w:r>
      <w:r w:rsidR="008153F2">
        <w:rPr>
          <w:rFonts w:ascii="Arial Narrow" w:eastAsia="Arial Narrow" w:hAnsi="Arial Narrow" w:cs="Arial Narrow"/>
          <w:color w:val="000000"/>
        </w:rPr>
        <w:t xml:space="preserve"> (</w:t>
      </w:r>
      <w:r w:rsidR="00DE4130">
        <w:rPr>
          <w:rFonts w:ascii="Arial Narrow" w:eastAsia="Arial Narrow" w:hAnsi="Arial Narrow" w:cs="Arial Narrow"/>
          <w:color w:val="000000"/>
        </w:rPr>
        <w:t>Chris Yeager</w:t>
      </w:r>
      <w:r>
        <w:rPr>
          <w:rFonts w:ascii="Arial Narrow" w:eastAsia="Arial Narrow" w:hAnsi="Arial Narrow" w:cs="Arial Narrow"/>
          <w:color w:val="000000"/>
        </w:rPr>
        <w:t>)</w:t>
      </w:r>
    </w:p>
    <w:p w14:paraId="7075ED47" w14:textId="77777777" w:rsidR="002107AE" w:rsidRDefault="00956BB4" w:rsidP="002107AE">
      <w:pPr>
        <w:rPr>
          <w:rFonts w:ascii="Arial Narrow" w:hAnsi="Arial Narrow" w:cs="Arial"/>
          <w:color w:val="222222"/>
          <w:shd w:val="clear" w:color="auto" w:fill="FFFFFF"/>
        </w:rPr>
      </w:pPr>
      <w:r w:rsidRPr="002107AE">
        <w:rPr>
          <w:rFonts w:ascii="Arial Narrow" w:eastAsia="Arial Narrow" w:hAnsi="Arial Narrow" w:cs="Arial Narrow"/>
          <w:color w:val="000000"/>
        </w:rPr>
        <w:t xml:space="preserve">- </w:t>
      </w:r>
      <w:r w:rsidR="002107AE" w:rsidRPr="002107AE">
        <w:rPr>
          <w:rFonts w:ascii="Arial Narrow" w:hAnsi="Arial Narrow" w:cs="Arial"/>
          <w:color w:val="222222"/>
          <w:shd w:val="clear" w:color="auto" w:fill="FFFFFF"/>
        </w:rPr>
        <w:t xml:space="preserve">Points events 2 and 3 had over 100 drivers each event. Audits </w:t>
      </w:r>
      <w:r w:rsidR="002107AE">
        <w:rPr>
          <w:rFonts w:ascii="Arial Narrow" w:hAnsi="Arial Narrow" w:cs="Arial"/>
          <w:color w:val="222222"/>
          <w:shd w:val="clear" w:color="auto" w:fill="FFFFFF"/>
        </w:rPr>
        <w:t xml:space="preserve">area </w:t>
      </w:r>
      <w:r w:rsidR="002107AE" w:rsidRPr="002107AE">
        <w:rPr>
          <w:rFonts w:ascii="Arial Narrow" w:hAnsi="Arial Narrow" w:cs="Arial"/>
          <w:color w:val="222222"/>
          <w:shd w:val="clear" w:color="auto" w:fill="FFFFFF"/>
        </w:rPr>
        <w:t>done. No incidents.</w:t>
      </w:r>
      <w:r w:rsidR="002107AE" w:rsidRPr="002107AE">
        <w:rPr>
          <w:rFonts w:ascii="Arial Narrow" w:hAnsi="Arial Narrow" w:cs="Arial"/>
          <w:color w:val="222222"/>
        </w:rPr>
        <w:br/>
      </w:r>
      <w:r w:rsidR="002107AE">
        <w:rPr>
          <w:rFonts w:ascii="Arial Narrow" w:hAnsi="Arial Narrow" w:cs="Arial"/>
          <w:color w:val="222222"/>
        </w:rPr>
        <w:t xml:space="preserve">- </w:t>
      </w:r>
      <w:r w:rsidR="002107AE" w:rsidRPr="002107AE">
        <w:rPr>
          <w:rFonts w:ascii="Arial Narrow" w:hAnsi="Arial Narrow" w:cs="Arial"/>
          <w:color w:val="222222"/>
          <w:shd w:val="clear" w:color="auto" w:fill="FFFFFF"/>
        </w:rPr>
        <w:t xml:space="preserve">Great Lakes (PE 3 and 4) </w:t>
      </w:r>
      <w:r w:rsidR="002107AE">
        <w:rPr>
          <w:rFonts w:ascii="Arial Narrow" w:hAnsi="Arial Narrow" w:cs="Arial"/>
          <w:color w:val="222222"/>
          <w:shd w:val="clear" w:color="auto" w:fill="FFFFFF"/>
        </w:rPr>
        <w:t xml:space="preserve">is </w:t>
      </w:r>
      <w:r w:rsidR="002107AE" w:rsidRPr="002107AE">
        <w:rPr>
          <w:rFonts w:ascii="Arial Narrow" w:hAnsi="Arial Narrow" w:cs="Arial"/>
          <w:color w:val="222222"/>
          <w:shd w:val="clear" w:color="auto" w:fill="FFFFFF"/>
        </w:rPr>
        <w:t>this weekend. Registrations for this double header so far at 92 and 82. Socializer will be Saturday night starting around 4:30.</w:t>
      </w:r>
    </w:p>
    <w:p w14:paraId="10BFC2BF" w14:textId="52413C0A" w:rsidR="002107AE" w:rsidRPr="002107AE" w:rsidRDefault="002107AE" w:rsidP="002107AE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hAnsi="Arial Narrow" w:cs="Arial"/>
          <w:color w:val="222222"/>
        </w:rPr>
        <w:t xml:space="preserve">- </w:t>
      </w:r>
      <w:r w:rsidRPr="002107AE">
        <w:rPr>
          <w:rFonts w:ascii="Arial Narrow" w:hAnsi="Arial Narrow" w:cs="Arial"/>
          <w:color w:val="222222"/>
          <w:shd w:val="clear" w:color="auto" w:fill="FFFFFF"/>
        </w:rPr>
        <w:t>Thanks to Randy</w:t>
      </w:r>
      <w:r>
        <w:rPr>
          <w:rFonts w:ascii="Arial Narrow" w:hAnsi="Arial Narrow" w:cs="Arial"/>
          <w:color w:val="222222"/>
          <w:shd w:val="clear" w:color="auto" w:fill="FFFFFF"/>
        </w:rPr>
        <w:t xml:space="preserve"> for the e</w:t>
      </w:r>
      <w:r w:rsidRPr="002107AE">
        <w:rPr>
          <w:rFonts w:ascii="Arial Narrow" w:hAnsi="Arial Narrow" w:cs="Arial"/>
          <w:color w:val="222222"/>
          <w:shd w:val="clear" w:color="auto" w:fill="FFFFFF"/>
        </w:rPr>
        <w:t>xcellent timing and scoring board</w:t>
      </w:r>
      <w:r>
        <w:rPr>
          <w:rFonts w:ascii="Arial Narrow" w:hAnsi="Arial Narrow" w:cs="Arial"/>
          <w:color w:val="222222"/>
          <w:shd w:val="clear" w:color="auto" w:fill="FFFFFF"/>
        </w:rPr>
        <w:t xml:space="preserve"> (updated). </w:t>
      </w:r>
    </w:p>
    <w:p w14:paraId="7EB3F01E" w14:textId="77777777" w:rsidR="004D6E72" w:rsidRDefault="004D6E72" w:rsidP="00716414">
      <w:pPr>
        <w:rPr>
          <w:rFonts w:ascii="Arial Narrow" w:eastAsia="Arial Narrow" w:hAnsi="Arial Narrow" w:cs="Arial Narrow"/>
          <w:color w:val="000000"/>
        </w:rPr>
      </w:pPr>
    </w:p>
    <w:p w14:paraId="580FBB50" w14:textId="77777777" w:rsidR="00716414" w:rsidRDefault="00716414" w:rsidP="00716414">
      <w:pPr>
        <w:rPr>
          <w:rFonts w:ascii="Arial Narrow" w:eastAsia="Arial Narrow" w:hAnsi="Arial Narrow" w:cs="Arial Narrow"/>
          <w:color w:val="000000"/>
        </w:rPr>
      </w:pPr>
      <w:r w:rsidRPr="00313787">
        <w:rPr>
          <w:rFonts w:ascii="Arial Narrow" w:eastAsia="Arial Narrow" w:hAnsi="Arial Narrow" w:cs="Arial Narrow"/>
          <w:b/>
          <w:color w:val="000000"/>
          <w:u w:val="single"/>
        </w:rPr>
        <w:t>Race:</w:t>
      </w:r>
      <w:r>
        <w:rPr>
          <w:rFonts w:ascii="Arial Narrow" w:eastAsia="Arial Narrow" w:hAnsi="Arial Narrow" w:cs="Arial Narrow"/>
          <w:color w:val="000000"/>
        </w:rPr>
        <w:t xml:space="preserve"> (Jude Summers)</w:t>
      </w:r>
    </w:p>
    <w:p w14:paraId="734D0828" w14:textId="7A98F5D6" w:rsidR="007E374D" w:rsidRPr="007E374D" w:rsidRDefault="007E374D" w:rsidP="007E374D">
      <w:pPr>
        <w:shd w:val="clear" w:color="auto" w:fill="FFFFFF"/>
        <w:rPr>
          <w:rFonts w:ascii="Arial Narrow" w:hAnsi="Arial Narrow" w:cs="Arial"/>
          <w:color w:val="000000"/>
        </w:rPr>
      </w:pPr>
      <w:r w:rsidRPr="007E374D">
        <w:rPr>
          <w:rFonts w:ascii="Arial Narrow" w:hAnsi="Arial Narrow" w:cs="Arial"/>
          <w:b/>
          <w:bCs/>
          <w:color w:val="000000"/>
        </w:rPr>
        <w:t>Majors/HST Race:</w:t>
      </w:r>
      <w:r w:rsidR="00F73C02">
        <w:rPr>
          <w:rFonts w:ascii="Arial Narrow" w:hAnsi="Arial Narrow" w:cs="Arial"/>
          <w:color w:val="000000"/>
        </w:rPr>
        <w:t xml:space="preserve"> None</w:t>
      </w:r>
    </w:p>
    <w:p w14:paraId="6D3EDA25" w14:textId="77777777" w:rsidR="007E374D" w:rsidRPr="007E374D" w:rsidRDefault="007E374D" w:rsidP="007E374D">
      <w:pPr>
        <w:shd w:val="clear" w:color="auto" w:fill="FFFFFF"/>
        <w:rPr>
          <w:rFonts w:ascii="Arial Narrow" w:hAnsi="Arial Narrow" w:cs="Arial"/>
          <w:color w:val="000000"/>
        </w:rPr>
      </w:pPr>
      <w:r w:rsidRPr="007E374D">
        <w:rPr>
          <w:rFonts w:ascii="Arial Narrow" w:hAnsi="Arial Narrow" w:cs="Arial"/>
          <w:b/>
          <w:bCs/>
          <w:color w:val="000000"/>
        </w:rPr>
        <w:t>Regional Races: </w:t>
      </w:r>
    </w:p>
    <w:p w14:paraId="1F43A1C6" w14:textId="364AE858" w:rsidR="007E374D" w:rsidRPr="007E374D" w:rsidRDefault="0044472B" w:rsidP="007E374D">
      <w:pPr>
        <w:shd w:val="clear" w:color="auto" w:fill="FFFFFF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 xml:space="preserve">- </w:t>
      </w:r>
      <w:r w:rsidR="007E374D" w:rsidRPr="007E374D">
        <w:rPr>
          <w:rFonts w:ascii="Arial Narrow" w:hAnsi="Arial Narrow" w:cs="Arial"/>
          <w:color w:val="000000"/>
        </w:rPr>
        <w:t xml:space="preserve">August </w:t>
      </w:r>
      <w:r w:rsidR="00F73C02">
        <w:rPr>
          <w:rFonts w:ascii="Arial Narrow" w:hAnsi="Arial Narrow" w:cs="Arial"/>
          <w:color w:val="000000"/>
        </w:rPr>
        <w:t>event weekend has approximately 57 entries.</w:t>
      </w:r>
    </w:p>
    <w:p w14:paraId="00A1E4CD" w14:textId="76491F49" w:rsidR="007E374D" w:rsidRPr="007E374D" w:rsidRDefault="0044472B" w:rsidP="007E374D">
      <w:pPr>
        <w:shd w:val="clear" w:color="auto" w:fill="FFFFFF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 xml:space="preserve">- </w:t>
      </w:r>
      <w:r w:rsidR="007E374D" w:rsidRPr="007E374D">
        <w:rPr>
          <w:rFonts w:ascii="Arial Narrow" w:hAnsi="Arial Narrow" w:cs="Arial"/>
          <w:color w:val="000000"/>
        </w:rPr>
        <w:t xml:space="preserve">October </w:t>
      </w:r>
      <w:r w:rsidR="00F73C02">
        <w:rPr>
          <w:rFonts w:ascii="Arial Narrow" w:hAnsi="Arial Narrow" w:cs="Arial"/>
          <w:color w:val="000000"/>
        </w:rPr>
        <w:t xml:space="preserve">event—currently working on the supps. </w:t>
      </w:r>
    </w:p>
    <w:p w14:paraId="5DD344F8" w14:textId="77777777" w:rsidR="007E374D" w:rsidRPr="007E374D" w:rsidRDefault="007E374D" w:rsidP="007E374D">
      <w:pPr>
        <w:shd w:val="clear" w:color="auto" w:fill="FFFFFF"/>
        <w:rPr>
          <w:rFonts w:ascii="Arial Narrow" w:hAnsi="Arial Narrow" w:cs="Arial"/>
          <w:color w:val="000000"/>
        </w:rPr>
      </w:pPr>
    </w:p>
    <w:p w14:paraId="0D09B64A" w14:textId="77777777" w:rsidR="007E374D" w:rsidRPr="007E374D" w:rsidRDefault="007E374D" w:rsidP="007E374D">
      <w:pPr>
        <w:shd w:val="clear" w:color="auto" w:fill="FFFFFF"/>
        <w:rPr>
          <w:rFonts w:ascii="Arial Narrow" w:hAnsi="Arial Narrow" w:cs="Arial"/>
          <w:color w:val="000000"/>
        </w:rPr>
      </w:pPr>
      <w:r w:rsidRPr="007E374D">
        <w:rPr>
          <w:rFonts w:ascii="Arial Narrow" w:hAnsi="Arial Narrow" w:cs="Arial"/>
          <w:b/>
          <w:bCs/>
          <w:color w:val="000000"/>
        </w:rPr>
        <w:t>Pro Races:</w:t>
      </w:r>
    </w:p>
    <w:p w14:paraId="43D235C3" w14:textId="72656596" w:rsidR="00F73C02" w:rsidRPr="007E374D" w:rsidRDefault="0044472B" w:rsidP="003426F3">
      <w:pPr>
        <w:shd w:val="clear" w:color="auto" w:fill="FFFFFF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 xml:space="preserve">- </w:t>
      </w:r>
      <w:r w:rsidR="003426F3">
        <w:rPr>
          <w:rFonts w:ascii="Arial Narrow" w:hAnsi="Arial Narrow" w:cs="Arial"/>
          <w:color w:val="000000"/>
        </w:rPr>
        <w:t xml:space="preserve">There are now 2 Pro events </w:t>
      </w:r>
      <w:r w:rsidR="00F73C02">
        <w:rPr>
          <w:rFonts w:ascii="Arial Narrow" w:hAnsi="Arial Narrow" w:cs="Arial"/>
          <w:color w:val="000000"/>
        </w:rPr>
        <w:t xml:space="preserve">that have been </w:t>
      </w:r>
      <w:r w:rsidR="003426F3">
        <w:rPr>
          <w:rFonts w:ascii="Arial Narrow" w:hAnsi="Arial Narrow" w:cs="Arial"/>
          <w:color w:val="000000"/>
        </w:rPr>
        <w:t>completed</w:t>
      </w:r>
      <w:r w:rsidR="00F73C02">
        <w:rPr>
          <w:rFonts w:ascii="Arial Narrow" w:hAnsi="Arial Narrow" w:cs="Arial"/>
          <w:color w:val="000000"/>
        </w:rPr>
        <w:t xml:space="preserve"> with approximately 75 volunteers that participated.</w:t>
      </w:r>
    </w:p>
    <w:p w14:paraId="726E0EB9" w14:textId="77777777" w:rsidR="0081480A" w:rsidRDefault="0081480A" w:rsidP="008266C2">
      <w:pPr>
        <w:shd w:val="clear" w:color="auto" w:fill="FFFFFF"/>
        <w:rPr>
          <w:rFonts w:ascii="Arial Narrow" w:hAnsi="Arial Narrow" w:cs="Arial"/>
          <w:bCs/>
          <w:color w:val="222222"/>
        </w:rPr>
      </w:pPr>
    </w:p>
    <w:p w14:paraId="0337B8C9" w14:textId="77777777" w:rsidR="00390146" w:rsidRPr="0025038A" w:rsidRDefault="00716414" w:rsidP="008266C2">
      <w:pPr>
        <w:shd w:val="clear" w:color="auto" w:fill="FFFFFF"/>
        <w:rPr>
          <w:rFonts w:ascii="Arial Narrow" w:hAnsi="Arial Narrow" w:cs="Arial"/>
          <w:bCs/>
          <w:color w:val="222222"/>
        </w:rPr>
      </w:pPr>
      <w:r w:rsidRPr="007209B8">
        <w:rPr>
          <w:rFonts w:ascii="Arial Narrow" w:eastAsia="Arial Narrow" w:hAnsi="Arial Narrow" w:cs="Arial Narrow"/>
          <w:b/>
          <w:iCs/>
          <w:color w:val="000000"/>
          <w:u w:val="single"/>
        </w:rPr>
        <w:t>Test Day</w:t>
      </w:r>
      <w:r w:rsidR="0086578B">
        <w:rPr>
          <w:rFonts w:ascii="Arial Narrow" w:eastAsia="Arial Narrow" w:hAnsi="Arial Narrow" w:cs="Arial Narrow"/>
          <w:b/>
          <w:iCs/>
          <w:color w:val="000000"/>
          <w:u w:val="single"/>
        </w:rPr>
        <w:t>s</w:t>
      </w:r>
      <w:r>
        <w:rPr>
          <w:rFonts w:ascii="Arial Narrow" w:eastAsia="Arial Narrow" w:hAnsi="Arial Narrow" w:cs="Arial Narrow"/>
          <w:i/>
          <w:iCs/>
          <w:color w:val="000000"/>
        </w:rPr>
        <w:t xml:space="preserve">: </w:t>
      </w:r>
      <w:r w:rsidR="00AF23CB">
        <w:rPr>
          <w:rFonts w:ascii="Arial Narrow" w:eastAsia="Arial Narrow" w:hAnsi="Arial Narrow" w:cs="Arial Narrow"/>
          <w:iCs/>
          <w:color w:val="000000"/>
        </w:rPr>
        <w:t>None</w:t>
      </w:r>
    </w:p>
    <w:p w14:paraId="0BB8A7F4" w14:textId="77777777" w:rsidR="00390146" w:rsidRDefault="00390146" w:rsidP="007327C2">
      <w:pPr>
        <w:rPr>
          <w:rFonts w:ascii="Arial Narrow" w:eastAsia="Arial Narrow" w:hAnsi="Arial Narrow" w:cs="Arial Narrow"/>
          <w:b/>
          <w:bCs/>
          <w:color w:val="000000"/>
          <w:u w:val="single"/>
        </w:rPr>
      </w:pPr>
    </w:p>
    <w:p w14:paraId="460FE035" w14:textId="1AC03E99" w:rsidR="007C465F" w:rsidRDefault="00716414" w:rsidP="007327C2">
      <w:pPr>
        <w:rPr>
          <w:rFonts w:ascii="Arial Narrow" w:eastAsia="Arial Narrow" w:hAnsi="Arial Narrow" w:cs="Arial Narrow"/>
          <w:color w:val="000000"/>
        </w:rPr>
      </w:pPr>
      <w:r w:rsidRPr="00212C81">
        <w:rPr>
          <w:rFonts w:ascii="Arial Narrow" w:eastAsia="Arial Narrow" w:hAnsi="Arial Narrow" w:cs="Arial Narrow"/>
          <w:b/>
          <w:bCs/>
          <w:color w:val="000000"/>
          <w:u w:val="single"/>
        </w:rPr>
        <w:t>Track Event</w:t>
      </w:r>
      <w:r w:rsidR="00212C81" w:rsidRPr="00212C81">
        <w:rPr>
          <w:rFonts w:ascii="Arial Narrow" w:eastAsia="Arial Narrow" w:hAnsi="Arial Narrow" w:cs="Arial Narrow"/>
          <w:bCs/>
          <w:color w:val="000000"/>
          <w:u w:val="single"/>
        </w:rPr>
        <w:t xml:space="preserve">/ </w:t>
      </w:r>
      <w:r w:rsidR="00640FE9" w:rsidRPr="00212C81">
        <w:rPr>
          <w:rFonts w:ascii="Arial Narrow" w:eastAsia="Arial Narrow" w:hAnsi="Arial Narrow" w:cs="Arial Narrow"/>
          <w:b/>
          <w:bCs/>
          <w:color w:val="000000"/>
          <w:u w:val="single"/>
        </w:rPr>
        <w:t>Time Trials</w:t>
      </w:r>
      <w:r w:rsidR="00212C81">
        <w:rPr>
          <w:rFonts w:ascii="Arial Narrow" w:eastAsia="Arial Narrow" w:hAnsi="Arial Narrow" w:cs="Arial Narrow"/>
          <w:b/>
          <w:bCs/>
          <w:color w:val="000000"/>
        </w:rPr>
        <w:t xml:space="preserve">: </w:t>
      </w:r>
      <w:r w:rsidR="00F67035" w:rsidRPr="00195691">
        <w:rPr>
          <w:rFonts w:ascii="Arial Narrow" w:eastAsia="Arial Narrow" w:hAnsi="Arial Narrow" w:cs="Arial Narrow"/>
          <w:color w:val="000000"/>
        </w:rPr>
        <w:t>(Alan Stamper</w:t>
      </w:r>
      <w:r w:rsidR="00F67035">
        <w:rPr>
          <w:rFonts w:ascii="Arial Narrow" w:eastAsia="Arial Narrow" w:hAnsi="Arial Narrow" w:cs="Arial Narrow"/>
          <w:color w:val="000000"/>
        </w:rPr>
        <w:t>/ Doug Houdeshell)</w:t>
      </w:r>
    </w:p>
    <w:p w14:paraId="72378696" w14:textId="16B7E41A" w:rsidR="00362871" w:rsidRDefault="00182513" w:rsidP="00F67035">
      <w:pPr>
        <w:rPr>
          <w:rFonts w:ascii="Arial Narrow" w:eastAsia="Arial Narrow" w:hAnsi="Arial Narrow" w:cs="Arial Narrow"/>
          <w:color w:val="000000"/>
        </w:rPr>
      </w:pPr>
      <w:r w:rsidRPr="00182513">
        <w:rPr>
          <w:rFonts w:ascii="Arial Narrow" w:eastAsia="Arial Narrow" w:hAnsi="Arial Narrow" w:cs="Arial Narrow"/>
          <w:b/>
          <w:color w:val="000000"/>
        </w:rPr>
        <w:t>Track Event:</w:t>
      </w:r>
      <w:r w:rsidR="00EC7728">
        <w:rPr>
          <w:rFonts w:ascii="Arial Narrow" w:eastAsia="Arial Narrow" w:hAnsi="Arial Narrow" w:cs="Arial Narrow"/>
          <w:b/>
          <w:color w:val="000000"/>
        </w:rPr>
        <w:t xml:space="preserve"> </w:t>
      </w:r>
    </w:p>
    <w:p w14:paraId="342AE5E1" w14:textId="4EC06F60" w:rsidR="00F67035" w:rsidRPr="00F67035" w:rsidRDefault="00F67035" w:rsidP="00F67035">
      <w:pPr>
        <w:rPr>
          <w:rFonts w:ascii="Arial Narrow" w:eastAsia="Arial Narrow" w:hAnsi="Arial Narrow" w:cs="Arial Narrow"/>
          <w:color w:val="000000"/>
        </w:rPr>
      </w:pPr>
      <w:r w:rsidRPr="00F67035">
        <w:rPr>
          <w:rFonts w:ascii="Arial Narrow" w:eastAsia="Arial Narrow" w:hAnsi="Arial Narrow" w:cs="Arial Narrow"/>
          <w:color w:val="000000"/>
        </w:rPr>
        <w:t>-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E2263D">
        <w:rPr>
          <w:rFonts w:ascii="Arial Narrow" w:eastAsia="Arial Narrow" w:hAnsi="Arial Narrow" w:cs="Arial Narrow"/>
          <w:color w:val="000000"/>
        </w:rPr>
        <w:t xml:space="preserve">TNIA is still on for October. </w:t>
      </w:r>
    </w:p>
    <w:p w14:paraId="57331F8D" w14:textId="29789101" w:rsidR="00500049" w:rsidRPr="00195691" w:rsidRDefault="00182513" w:rsidP="00195691">
      <w:pPr>
        <w:rPr>
          <w:rFonts w:ascii="Arial Narrow" w:eastAsia="Arial Narrow" w:hAnsi="Arial Narrow" w:cs="Arial Narrow"/>
          <w:color w:val="000000"/>
        </w:rPr>
      </w:pPr>
      <w:r w:rsidRPr="00182513">
        <w:rPr>
          <w:rFonts w:ascii="Arial Narrow" w:eastAsia="Arial Narrow" w:hAnsi="Arial Narrow" w:cs="Arial Narrow"/>
          <w:b/>
          <w:color w:val="000000"/>
        </w:rPr>
        <w:t>Time Trials:</w:t>
      </w:r>
      <w:r w:rsidR="00195691">
        <w:rPr>
          <w:rFonts w:ascii="Arial Narrow" w:eastAsia="Arial Narrow" w:hAnsi="Arial Narrow" w:cs="Arial Narrow"/>
          <w:b/>
          <w:color w:val="000000"/>
        </w:rPr>
        <w:t xml:space="preserve"> </w:t>
      </w:r>
    </w:p>
    <w:p w14:paraId="5F4E5630" w14:textId="3E5142C7" w:rsidR="00F67035" w:rsidRDefault="00500049" w:rsidP="00F67035">
      <w:pPr>
        <w:shd w:val="clear" w:color="auto" w:fill="FFFFFF"/>
        <w:rPr>
          <w:rFonts w:ascii="Arial Narrow" w:hAnsi="Arial Narrow" w:cs="Arial"/>
          <w:color w:val="222222"/>
        </w:rPr>
      </w:pPr>
      <w:r w:rsidRPr="002B21DC">
        <w:rPr>
          <w:rFonts w:ascii="Arial Narrow" w:hAnsi="Arial Narrow" w:cs="Arial"/>
          <w:color w:val="222222"/>
        </w:rPr>
        <w:t>-</w:t>
      </w:r>
      <w:r w:rsidR="00195691">
        <w:rPr>
          <w:rFonts w:ascii="Arial Narrow" w:hAnsi="Arial Narrow" w:cs="Arial"/>
          <w:color w:val="222222"/>
        </w:rPr>
        <w:t xml:space="preserve"> </w:t>
      </w:r>
      <w:proofErr w:type="spellStart"/>
      <w:r w:rsidR="00E2263D">
        <w:rPr>
          <w:rFonts w:ascii="Arial Narrow" w:hAnsi="Arial Narrow" w:cs="Arial"/>
          <w:color w:val="222222"/>
        </w:rPr>
        <w:t>Ohlins</w:t>
      </w:r>
      <w:proofErr w:type="spellEnd"/>
      <w:r w:rsidR="00E2263D">
        <w:rPr>
          <w:rFonts w:ascii="Arial Narrow" w:hAnsi="Arial Narrow" w:cs="Arial"/>
          <w:color w:val="222222"/>
        </w:rPr>
        <w:t xml:space="preserve"> will be the title sponsor for the event</w:t>
      </w:r>
      <w:r w:rsidR="00BB541F">
        <w:rPr>
          <w:rFonts w:ascii="Arial Narrow" w:hAnsi="Arial Narrow" w:cs="Arial"/>
          <w:color w:val="222222"/>
        </w:rPr>
        <w:t xml:space="preserve">; any </w:t>
      </w:r>
      <w:r w:rsidR="00625092">
        <w:rPr>
          <w:rFonts w:ascii="Arial Narrow" w:hAnsi="Arial Narrow" w:cs="Arial"/>
          <w:color w:val="222222"/>
        </w:rPr>
        <w:t xml:space="preserve">extra funds will go towards the track scholarship with Norm and the track rental. </w:t>
      </w:r>
    </w:p>
    <w:p w14:paraId="796D4ED7" w14:textId="18B88E4D" w:rsidR="00625092" w:rsidRDefault="00625092" w:rsidP="00F67035">
      <w:pPr>
        <w:shd w:val="clear" w:color="auto" w:fill="FFFFFF"/>
        <w:rPr>
          <w:rFonts w:ascii="Arial Narrow" w:hAnsi="Arial Narrow" w:cs="Arial"/>
          <w:color w:val="222222"/>
        </w:rPr>
      </w:pPr>
      <w:r>
        <w:rPr>
          <w:rFonts w:ascii="Arial Narrow" w:hAnsi="Arial Narrow" w:cs="Arial"/>
          <w:color w:val="222222"/>
        </w:rPr>
        <w:t>- There are 17 entries so far.</w:t>
      </w:r>
    </w:p>
    <w:p w14:paraId="605DD334" w14:textId="5E5C51B8" w:rsidR="00195691" w:rsidRPr="00500049" w:rsidRDefault="003B3955" w:rsidP="00195691">
      <w:pPr>
        <w:shd w:val="clear" w:color="auto" w:fill="FFFFFF"/>
        <w:rPr>
          <w:rFonts w:ascii="Arial Narrow" w:hAnsi="Arial Narrow" w:cs="Arial"/>
          <w:color w:val="222222"/>
        </w:rPr>
      </w:pPr>
      <w:r>
        <w:rPr>
          <w:rFonts w:ascii="Arial Narrow" w:hAnsi="Arial Narrow" w:cs="Arial"/>
          <w:color w:val="222222"/>
        </w:rPr>
        <w:t xml:space="preserve"> </w:t>
      </w:r>
    </w:p>
    <w:p w14:paraId="5DDF51B1" w14:textId="154DB2CC" w:rsidR="00E26DCB" w:rsidRDefault="00716414" w:rsidP="00AA47F9">
      <w:pPr>
        <w:rPr>
          <w:rFonts w:ascii="Arial Narrow" w:eastAsia="Arial Narrow" w:hAnsi="Arial Narrow" w:cs="Arial Narrow"/>
          <w:bCs/>
          <w:color w:val="000000"/>
        </w:rPr>
      </w:pPr>
      <w:r w:rsidRPr="008356AD">
        <w:rPr>
          <w:rFonts w:ascii="Arial Narrow" w:eastAsia="Arial Narrow" w:hAnsi="Arial Narrow" w:cs="Arial Narrow"/>
          <w:b/>
          <w:color w:val="000000"/>
          <w:u w:val="single"/>
        </w:rPr>
        <w:t>Competition</w:t>
      </w:r>
      <w:r>
        <w:rPr>
          <w:rFonts w:ascii="Arial Narrow" w:eastAsia="Arial Narrow" w:hAnsi="Arial Narrow" w:cs="Arial Narrow"/>
          <w:b/>
          <w:color w:val="000000"/>
        </w:rPr>
        <w:t>:</w:t>
      </w:r>
      <w:r w:rsidR="00AC1F2E">
        <w:rPr>
          <w:rFonts w:ascii="Arial Narrow" w:eastAsia="Arial Narrow" w:hAnsi="Arial Narrow" w:cs="Arial Narrow"/>
          <w:b/>
          <w:color w:val="000000"/>
        </w:rPr>
        <w:t xml:space="preserve"> </w:t>
      </w:r>
      <w:r w:rsidR="00F67035" w:rsidRPr="00F67035">
        <w:rPr>
          <w:rFonts w:ascii="Arial Narrow" w:eastAsia="Arial Narrow" w:hAnsi="Arial Narrow" w:cs="Arial Narrow"/>
          <w:bCs/>
          <w:color w:val="000000"/>
        </w:rPr>
        <w:t>(Norm Murdock)</w:t>
      </w:r>
    </w:p>
    <w:p w14:paraId="5B4DC98B" w14:textId="5DDEE69E" w:rsidR="00E54350" w:rsidRPr="00E54350" w:rsidRDefault="00094536" w:rsidP="005F74D0">
      <w:pPr>
        <w:rPr>
          <w:rFonts w:ascii="Arial Narrow" w:hAnsi="Arial Narrow" w:cs="Arial"/>
          <w:color w:val="222222"/>
        </w:rPr>
      </w:pPr>
      <w:r>
        <w:rPr>
          <w:rFonts w:ascii="Arial Narrow" w:eastAsia="Arial Narrow" w:hAnsi="Arial Narrow" w:cs="Arial Narrow"/>
          <w:bCs/>
          <w:color w:val="000000"/>
        </w:rPr>
        <w:t xml:space="preserve">- </w:t>
      </w:r>
      <w:r w:rsidR="00F67035">
        <w:rPr>
          <w:rFonts w:ascii="Arial Narrow" w:eastAsia="Arial Narrow" w:hAnsi="Arial Narrow" w:cs="Arial Narrow"/>
          <w:bCs/>
          <w:color w:val="000000"/>
        </w:rPr>
        <w:t>Norm is asking for OVR members’ results/ stats from the National office</w:t>
      </w:r>
      <w:r w:rsidR="00195691">
        <w:rPr>
          <w:rFonts w:ascii="Arial Narrow" w:eastAsia="Arial Narrow" w:hAnsi="Arial Narrow" w:cs="Arial Narrow"/>
          <w:bCs/>
          <w:color w:val="000000"/>
        </w:rPr>
        <w:t xml:space="preserve">. </w:t>
      </w:r>
    </w:p>
    <w:p w14:paraId="5239B5F5" w14:textId="77777777" w:rsidR="00362871" w:rsidRDefault="00362871" w:rsidP="00AA47F9">
      <w:pPr>
        <w:rPr>
          <w:rFonts w:ascii="Arial Narrow" w:eastAsia="Arial Narrow" w:hAnsi="Arial Narrow" w:cs="Arial Narrow"/>
          <w:b/>
          <w:bCs/>
          <w:color w:val="000000"/>
          <w:u w:val="single"/>
        </w:rPr>
      </w:pPr>
    </w:p>
    <w:p w14:paraId="0B065764" w14:textId="77777777" w:rsidR="00B97E26" w:rsidRPr="00EC7728" w:rsidRDefault="00B97E26" w:rsidP="00AA47F9">
      <w:pPr>
        <w:rPr>
          <w:rFonts w:ascii="Arial Narrow" w:eastAsia="Arial Narrow" w:hAnsi="Arial Narrow" w:cs="Arial Narrow"/>
          <w:bCs/>
          <w:color w:val="000000"/>
        </w:rPr>
      </w:pPr>
      <w:r w:rsidRPr="00B97E26">
        <w:rPr>
          <w:rFonts w:ascii="Arial Narrow" w:eastAsia="Arial Narrow" w:hAnsi="Arial Narrow" w:cs="Arial Narrow"/>
          <w:b/>
          <w:bCs/>
          <w:color w:val="000000"/>
          <w:u w:val="single"/>
        </w:rPr>
        <w:t>Long Range Planning Committee</w:t>
      </w:r>
      <w:r w:rsidRPr="00EC7728">
        <w:rPr>
          <w:rFonts w:ascii="Arial Narrow" w:eastAsia="Arial Narrow" w:hAnsi="Arial Narrow" w:cs="Arial Narrow"/>
          <w:b/>
          <w:bCs/>
          <w:color w:val="000000"/>
        </w:rPr>
        <w:t>:</w:t>
      </w:r>
      <w:r w:rsidR="00EC7728" w:rsidRPr="00EC7728">
        <w:rPr>
          <w:rFonts w:ascii="Arial Narrow" w:eastAsia="Arial Narrow" w:hAnsi="Arial Narrow" w:cs="Arial Narrow"/>
          <w:b/>
          <w:bCs/>
          <w:color w:val="000000"/>
        </w:rPr>
        <w:t xml:space="preserve"> </w:t>
      </w:r>
      <w:r w:rsidR="00EC7728">
        <w:rPr>
          <w:rFonts w:ascii="Arial Narrow" w:eastAsia="Arial Narrow" w:hAnsi="Arial Narrow" w:cs="Arial Narrow"/>
          <w:bCs/>
          <w:color w:val="000000"/>
        </w:rPr>
        <w:t>None</w:t>
      </w:r>
    </w:p>
    <w:p w14:paraId="0D535393" w14:textId="77777777" w:rsidR="00830FF3" w:rsidRDefault="00830FF3" w:rsidP="00716414">
      <w:pPr>
        <w:rPr>
          <w:rFonts w:ascii="Arial Narrow" w:eastAsia="Arial Narrow" w:hAnsi="Arial Narrow" w:cs="Arial Narrow"/>
          <w:color w:val="000000"/>
        </w:rPr>
      </w:pPr>
    </w:p>
    <w:p w14:paraId="50B9E360" w14:textId="77777777" w:rsidR="00D742F6" w:rsidRDefault="00716414" w:rsidP="00AA5EFF">
      <w:pPr>
        <w:rPr>
          <w:rFonts w:ascii="Arial Narrow" w:eastAsia="Arial Narrow" w:hAnsi="Arial Narrow" w:cs="Arial Narrow"/>
        </w:rPr>
      </w:pPr>
      <w:r w:rsidRPr="00CC0212">
        <w:rPr>
          <w:rFonts w:ascii="Arial Narrow" w:eastAsia="Arial Narrow" w:hAnsi="Arial Narrow" w:cs="Arial Narrow"/>
          <w:b/>
          <w:u w:val="single"/>
        </w:rPr>
        <w:t>Special Events</w:t>
      </w:r>
      <w:r w:rsidR="005A4AD2">
        <w:rPr>
          <w:rFonts w:ascii="Arial Narrow" w:eastAsia="Arial Narrow" w:hAnsi="Arial Narrow" w:cs="Arial Narrow"/>
          <w:b/>
        </w:rPr>
        <w:t>:</w:t>
      </w:r>
      <w:r w:rsidR="00832BE7">
        <w:rPr>
          <w:rFonts w:ascii="Arial Narrow" w:eastAsia="Arial Narrow" w:hAnsi="Arial Narrow" w:cs="Arial Narrow"/>
          <w:b/>
        </w:rPr>
        <w:t xml:space="preserve"> </w:t>
      </w:r>
      <w:r w:rsidR="00C53747" w:rsidRPr="00C53747">
        <w:rPr>
          <w:rFonts w:ascii="Arial Narrow" w:eastAsia="Arial Narrow" w:hAnsi="Arial Narrow" w:cs="Arial Narrow"/>
        </w:rPr>
        <w:t>None</w:t>
      </w:r>
    </w:p>
    <w:p w14:paraId="0654C3D4" w14:textId="77777777" w:rsidR="004B2D45" w:rsidRDefault="004B2D45" w:rsidP="00AA5EFF">
      <w:pPr>
        <w:rPr>
          <w:rFonts w:ascii="Arial Narrow" w:eastAsia="Arial Narrow" w:hAnsi="Arial Narrow" w:cs="Arial Narrow"/>
          <w:b/>
        </w:rPr>
      </w:pPr>
    </w:p>
    <w:p w14:paraId="7CE94958" w14:textId="57E9A072" w:rsidR="002D2A37" w:rsidRPr="008827E2" w:rsidRDefault="00716414" w:rsidP="00052BBD">
      <w:pPr>
        <w:rPr>
          <w:rFonts w:ascii="Arial Narrow" w:eastAsia="Arial Narrow" w:hAnsi="Arial Narrow" w:cs="Arial Narrow"/>
          <w:b/>
          <w:color w:val="000000"/>
        </w:rPr>
      </w:pPr>
      <w:r w:rsidRPr="00830C9A">
        <w:rPr>
          <w:rFonts w:ascii="Arial Narrow" w:eastAsia="Arial Narrow" w:hAnsi="Arial Narrow" w:cs="Arial Narrow"/>
          <w:b/>
          <w:color w:val="000000"/>
          <w:u w:val="single"/>
        </w:rPr>
        <w:t>Social</w:t>
      </w:r>
      <w:r w:rsidRPr="00830C9A">
        <w:rPr>
          <w:rFonts w:ascii="Arial Narrow" w:eastAsia="Arial Narrow" w:hAnsi="Arial Narrow" w:cs="Arial Narrow"/>
          <w:b/>
          <w:color w:val="000000"/>
        </w:rPr>
        <w:t>:</w:t>
      </w:r>
      <w:r w:rsidR="00E209CE">
        <w:rPr>
          <w:rFonts w:ascii="Arial Narrow" w:eastAsia="Arial Narrow" w:hAnsi="Arial Narrow" w:cs="Arial Narrow"/>
          <w:b/>
          <w:color w:val="000000"/>
        </w:rPr>
        <w:t xml:space="preserve"> </w:t>
      </w:r>
      <w:r w:rsidR="008827E2" w:rsidRPr="008827E2">
        <w:rPr>
          <w:rFonts w:ascii="Arial Narrow" w:hAnsi="Arial Narrow"/>
          <w:color w:val="222222"/>
        </w:rPr>
        <w:br/>
      </w:r>
      <w:r w:rsidR="008827E2">
        <w:rPr>
          <w:rFonts w:ascii="Arial Narrow" w:hAnsi="Arial Narrow"/>
          <w:color w:val="222222"/>
          <w:shd w:val="clear" w:color="auto" w:fill="FFFFFF"/>
        </w:rPr>
        <w:t>-</w:t>
      </w:r>
      <w:r w:rsidR="00052BBD">
        <w:rPr>
          <w:rFonts w:ascii="Arial Narrow" w:hAnsi="Arial Narrow"/>
          <w:color w:val="222222"/>
          <w:shd w:val="clear" w:color="auto" w:fill="FFFFFF"/>
        </w:rPr>
        <w:t xml:space="preserve"> </w:t>
      </w:r>
      <w:r w:rsidR="00F67035">
        <w:rPr>
          <w:rFonts w:ascii="Arial Narrow" w:hAnsi="Arial Narrow"/>
          <w:color w:val="222222"/>
          <w:shd w:val="clear" w:color="auto" w:fill="FFFFFF"/>
        </w:rPr>
        <w:t xml:space="preserve">Solo is having a socializer after the Saturday GLD event on the weekend of July 11-12. </w:t>
      </w:r>
    </w:p>
    <w:p w14:paraId="1CAFB10D" w14:textId="77777777" w:rsidR="00473540" w:rsidRDefault="00473540" w:rsidP="00024025">
      <w:pPr>
        <w:rPr>
          <w:rFonts w:ascii="Arial Narrow" w:eastAsia="Arial Narrow" w:hAnsi="Arial Narrow" w:cs="Arial Narrow"/>
          <w:color w:val="000000"/>
        </w:rPr>
      </w:pPr>
    </w:p>
    <w:p w14:paraId="1B2811C6" w14:textId="77777777" w:rsidR="00014676" w:rsidRPr="002D2DB9" w:rsidRDefault="00716414" w:rsidP="00024025">
      <w:pPr>
        <w:rPr>
          <w:rFonts w:ascii="Arial Narrow" w:eastAsia="Arial Narrow" w:hAnsi="Arial Narrow" w:cs="Arial Narrow"/>
          <w:color w:val="000000"/>
        </w:rPr>
      </w:pPr>
      <w:r w:rsidRPr="00500711">
        <w:rPr>
          <w:rFonts w:ascii="Arial Narrow" w:eastAsia="Arial Narrow" w:hAnsi="Arial Narrow" w:cs="Arial Narrow"/>
          <w:b/>
          <w:color w:val="000000"/>
          <w:u w:val="single"/>
        </w:rPr>
        <w:t>Membership</w:t>
      </w:r>
      <w:r>
        <w:rPr>
          <w:rFonts w:ascii="Arial Narrow" w:eastAsia="Arial Narrow" w:hAnsi="Arial Narrow" w:cs="Arial Narrow"/>
          <w:b/>
          <w:color w:val="000000"/>
        </w:rPr>
        <w:t>:</w:t>
      </w:r>
      <w:r w:rsidR="00C94833">
        <w:rPr>
          <w:rFonts w:ascii="Arial Narrow" w:eastAsia="Arial Narrow" w:hAnsi="Arial Narrow" w:cs="Arial Narrow"/>
          <w:bCs/>
          <w:color w:val="000000"/>
        </w:rPr>
        <w:t xml:space="preserve"> </w:t>
      </w:r>
      <w:r w:rsidR="007409EF">
        <w:rPr>
          <w:rFonts w:ascii="Arial Narrow" w:eastAsia="Arial Narrow" w:hAnsi="Arial Narrow" w:cs="Arial Narrow"/>
          <w:bCs/>
          <w:color w:val="000000"/>
        </w:rPr>
        <w:t>(Diane Tedeschi)</w:t>
      </w:r>
    </w:p>
    <w:p w14:paraId="6B3E886F" w14:textId="57B3BB2E" w:rsidR="007409EF" w:rsidRPr="0081708D" w:rsidRDefault="00EF6380" w:rsidP="00014676">
      <w:pPr>
        <w:rPr>
          <w:rFonts w:ascii="Arial Narrow" w:eastAsia="Arial Narrow" w:hAnsi="Arial Narrow" w:cs="Arial Narrow"/>
          <w:bCs/>
          <w:color w:val="000000"/>
        </w:rPr>
      </w:pPr>
      <w:r w:rsidRPr="0081708D">
        <w:rPr>
          <w:rFonts w:ascii="Arial Narrow" w:eastAsia="Arial Narrow" w:hAnsi="Arial Narrow" w:cs="Arial Narrow"/>
          <w:bCs/>
          <w:color w:val="000000"/>
        </w:rPr>
        <w:t xml:space="preserve">- </w:t>
      </w:r>
      <w:r w:rsidR="004C5DDE" w:rsidRPr="0081708D">
        <w:rPr>
          <w:rFonts w:ascii="Arial Narrow" w:eastAsia="Arial Narrow" w:hAnsi="Arial Narrow" w:cs="Arial Narrow"/>
          <w:bCs/>
          <w:color w:val="000000"/>
        </w:rPr>
        <w:t xml:space="preserve">Family </w:t>
      </w:r>
      <w:r w:rsidR="00EC7728">
        <w:rPr>
          <w:rFonts w:ascii="Arial Narrow" w:eastAsia="Arial Narrow" w:hAnsi="Arial Narrow" w:cs="Arial Narrow"/>
          <w:bCs/>
          <w:color w:val="000000"/>
        </w:rPr>
        <w:t>24</w:t>
      </w:r>
      <w:r w:rsidR="00985ACB">
        <w:rPr>
          <w:rFonts w:ascii="Arial Narrow" w:eastAsia="Arial Narrow" w:hAnsi="Arial Narrow" w:cs="Arial Narrow"/>
          <w:bCs/>
          <w:color w:val="000000"/>
        </w:rPr>
        <w:t>2</w:t>
      </w:r>
      <w:r w:rsidR="00134905" w:rsidRPr="0081708D">
        <w:rPr>
          <w:rFonts w:ascii="Arial Narrow" w:eastAsia="Arial Narrow" w:hAnsi="Arial Narrow" w:cs="Arial Narrow"/>
          <w:bCs/>
          <w:color w:val="000000"/>
        </w:rPr>
        <w:t>, Regular 6</w:t>
      </w:r>
      <w:r w:rsidR="00985ACB">
        <w:rPr>
          <w:rFonts w:ascii="Arial Narrow" w:eastAsia="Arial Narrow" w:hAnsi="Arial Narrow" w:cs="Arial Narrow"/>
          <w:bCs/>
          <w:color w:val="000000"/>
        </w:rPr>
        <w:t>56</w:t>
      </w:r>
      <w:r w:rsidR="00D84241">
        <w:rPr>
          <w:rFonts w:ascii="Arial Narrow" w:eastAsia="Arial Narrow" w:hAnsi="Arial Narrow" w:cs="Arial Narrow"/>
          <w:bCs/>
          <w:color w:val="000000"/>
        </w:rPr>
        <w:t xml:space="preserve">, Total </w:t>
      </w:r>
      <w:r w:rsidR="00985ACB">
        <w:rPr>
          <w:rFonts w:ascii="Arial Narrow" w:eastAsia="Arial Narrow" w:hAnsi="Arial Narrow" w:cs="Arial Narrow"/>
          <w:bCs/>
          <w:color w:val="000000"/>
        </w:rPr>
        <w:t>898</w:t>
      </w:r>
    </w:p>
    <w:p w14:paraId="54604D95" w14:textId="77777777" w:rsidR="00CC0212" w:rsidRDefault="00CC0212" w:rsidP="00716414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0D8D3FFF" w14:textId="02252D5A" w:rsidR="00EF6380" w:rsidRDefault="00716414" w:rsidP="001E56C3">
      <w:pPr>
        <w:rPr>
          <w:rFonts w:ascii="Arial Narrow" w:eastAsia="Arial Narrow" w:hAnsi="Arial Narrow" w:cs="Arial Narrow"/>
          <w:bCs/>
          <w:color w:val="000000"/>
        </w:rPr>
      </w:pPr>
      <w:r w:rsidRPr="00C131B8">
        <w:rPr>
          <w:rFonts w:ascii="Arial Narrow" w:eastAsia="Arial Narrow" w:hAnsi="Arial Narrow" w:cs="Arial Narrow"/>
          <w:b/>
          <w:color w:val="000000"/>
          <w:u w:val="single"/>
        </w:rPr>
        <w:t>Website</w:t>
      </w:r>
      <w:r w:rsidR="001E56C3">
        <w:rPr>
          <w:rFonts w:ascii="Arial Narrow" w:eastAsia="Arial Narrow" w:hAnsi="Arial Narrow" w:cs="Arial Narrow"/>
          <w:b/>
          <w:color w:val="000000"/>
        </w:rPr>
        <w:t xml:space="preserve">: </w:t>
      </w:r>
      <w:r w:rsidR="00F67035">
        <w:rPr>
          <w:rFonts w:ascii="Arial Narrow" w:eastAsia="Arial Narrow" w:hAnsi="Arial Narrow" w:cs="Arial Narrow"/>
          <w:bCs/>
          <w:color w:val="000000"/>
        </w:rPr>
        <w:t>(Randy Tackett)</w:t>
      </w:r>
    </w:p>
    <w:p w14:paraId="0BC1276B" w14:textId="0E85CEC4" w:rsidR="00F67035" w:rsidRPr="00F67035" w:rsidRDefault="00F67035" w:rsidP="00F67035">
      <w:pPr>
        <w:rPr>
          <w:rFonts w:ascii="Arial Narrow" w:eastAsia="Arial Narrow" w:hAnsi="Arial Narrow" w:cs="Arial Narrow"/>
          <w:bCs/>
          <w:color w:val="000000"/>
        </w:rPr>
      </w:pPr>
      <w:r>
        <w:rPr>
          <w:rFonts w:ascii="Arial Narrow" w:eastAsia="Arial Narrow" w:hAnsi="Arial Narrow" w:cs="Arial Narrow"/>
          <w:bCs/>
          <w:color w:val="000000"/>
        </w:rPr>
        <w:t xml:space="preserve">- </w:t>
      </w:r>
      <w:r w:rsidRPr="00F67035">
        <w:rPr>
          <w:rFonts w:ascii="Arial Narrow" w:eastAsia="Arial Narrow" w:hAnsi="Arial Narrow" w:cs="Arial Narrow"/>
          <w:bCs/>
          <w:color w:val="000000"/>
        </w:rPr>
        <w:t>The website had completely crashed, but Randy did a total rehaul of it and got it fixed and working the way that it should.</w:t>
      </w:r>
    </w:p>
    <w:p w14:paraId="21495D39" w14:textId="7C773230" w:rsidR="00F67035" w:rsidRPr="00F67035" w:rsidRDefault="00F67035" w:rsidP="00F67035">
      <w:pPr>
        <w:rPr>
          <w:rFonts w:ascii="Arial Narrow" w:eastAsia="Arial Narrow" w:hAnsi="Arial Narrow" w:cs="Arial Narrow"/>
          <w:bCs/>
          <w:color w:val="000000"/>
        </w:rPr>
      </w:pPr>
      <w:r w:rsidRPr="00F67035">
        <w:rPr>
          <w:rFonts w:ascii="Arial Narrow" w:eastAsia="Arial Narrow" w:hAnsi="Arial Narrow" w:cs="Arial Narrow"/>
          <w:bCs/>
          <w:color w:val="000000"/>
        </w:rPr>
        <w:t>-</w:t>
      </w:r>
      <w:r>
        <w:rPr>
          <w:rFonts w:ascii="Arial Narrow" w:eastAsia="Arial Narrow" w:hAnsi="Arial Narrow" w:cs="Arial Narrow"/>
          <w:bCs/>
          <w:color w:val="000000"/>
        </w:rPr>
        <w:t xml:space="preserve"> </w:t>
      </w:r>
      <w:r w:rsidRPr="00F67035">
        <w:rPr>
          <w:rFonts w:ascii="Arial Narrow" w:eastAsia="Arial Narrow" w:hAnsi="Arial Narrow" w:cs="Arial Narrow"/>
          <w:bCs/>
          <w:color w:val="000000"/>
        </w:rPr>
        <w:t>It is able to be viewed using a mobile device (cell phone) now.</w:t>
      </w:r>
    </w:p>
    <w:p w14:paraId="7EDCDE91" w14:textId="77777777" w:rsidR="007E4304" w:rsidRDefault="007E4304" w:rsidP="00716414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7A536512" w14:textId="70FF6C4D" w:rsidR="00716414" w:rsidRDefault="00716414" w:rsidP="00716414">
      <w:pPr>
        <w:rPr>
          <w:rFonts w:ascii="Arial Narrow" w:eastAsia="Arial Narrow" w:hAnsi="Arial Narrow" w:cs="Arial Narrow"/>
          <w:color w:val="000000"/>
        </w:rPr>
      </w:pPr>
      <w:r w:rsidRPr="00C131B8">
        <w:rPr>
          <w:rFonts w:ascii="Arial Narrow" w:eastAsia="Arial Narrow" w:hAnsi="Arial Narrow" w:cs="Arial Narrow"/>
          <w:b/>
          <w:color w:val="000000"/>
          <w:u w:val="single"/>
        </w:rPr>
        <w:t>Observers Stand</w:t>
      </w:r>
      <w:r>
        <w:rPr>
          <w:rFonts w:ascii="Arial Narrow" w:eastAsia="Arial Narrow" w:hAnsi="Arial Narrow" w:cs="Arial Narrow"/>
          <w:b/>
          <w:color w:val="000000"/>
        </w:rPr>
        <w:t>:</w:t>
      </w:r>
      <w:r w:rsidR="00052BBD">
        <w:rPr>
          <w:rFonts w:ascii="Arial Narrow" w:eastAsia="Arial Narrow" w:hAnsi="Arial Narrow" w:cs="Arial Narrow"/>
          <w:color w:val="000000"/>
        </w:rPr>
        <w:t xml:space="preserve"> </w:t>
      </w:r>
      <w:r w:rsidR="002107AE">
        <w:rPr>
          <w:rFonts w:ascii="Arial Narrow" w:eastAsia="Arial Narrow" w:hAnsi="Arial Narrow" w:cs="Arial Narrow"/>
          <w:color w:val="000000"/>
        </w:rPr>
        <w:t>(Alan Stamper)</w:t>
      </w:r>
    </w:p>
    <w:p w14:paraId="76236521" w14:textId="50EAF325" w:rsidR="002107AE" w:rsidRPr="002107AE" w:rsidRDefault="002107AE" w:rsidP="002107AE">
      <w:pPr>
        <w:rPr>
          <w:rFonts w:ascii="Arial Narrow" w:eastAsia="Arial Narrow" w:hAnsi="Arial Narrow" w:cs="Arial Narrow"/>
          <w:color w:val="000000"/>
        </w:rPr>
      </w:pPr>
      <w:r w:rsidRPr="002107AE">
        <w:rPr>
          <w:rFonts w:ascii="Arial Narrow" w:eastAsia="Arial Narrow" w:hAnsi="Arial Narrow" w:cs="Arial Narrow"/>
          <w:color w:val="000000"/>
        </w:rPr>
        <w:t>-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Pr="002107AE">
        <w:rPr>
          <w:rFonts w:ascii="Arial Narrow" w:eastAsia="Arial Narrow" w:hAnsi="Arial Narrow" w:cs="Arial Narrow"/>
          <w:color w:val="000000"/>
        </w:rPr>
        <w:t>Alan will be starting the new issue this month.</w:t>
      </w:r>
    </w:p>
    <w:p w14:paraId="6C59623E" w14:textId="77777777" w:rsidR="00C607B6" w:rsidRDefault="00C607B6" w:rsidP="00DD36C0">
      <w:pPr>
        <w:rPr>
          <w:rFonts w:ascii="Arial Narrow" w:eastAsia="Arial Narrow" w:hAnsi="Arial Narrow" w:cs="Arial Narrow"/>
          <w:color w:val="000000"/>
        </w:rPr>
      </w:pPr>
    </w:p>
    <w:p w14:paraId="3C1AC45B" w14:textId="77777777" w:rsidR="00716414" w:rsidRDefault="00716414" w:rsidP="00716414">
      <w:pPr>
        <w:rPr>
          <w:rFonts w:ascii="Arial Narrow" w:eastAsia="Arial Narrow" w:hAnsi="Arial Narrow" w:cs="Arial Narrow"/>
          <w:color w:val="000000"/>
        </w:rPr>
      </w:pPr>
      <w:r w:rsidRPr="00836809">
        <w:rPr>
          <w:rFonts w:ascii="Arial Narrow" w:eastAsia="Arial Narrow" w:hAnsi="Arial Narrow" w:cs="Arial Narrow"/>
          <w:b/>
          <w:color w:val="000000"/>
          <w:u w:val="single"/>
        </w:rPr>
        <w:t>Historian</w:t>
      </w:r>
      <w:r>
        <w:rPr>
          <w:rFonts w:ascii="Arial Narrow" w:eastAsia="Arial Narrow" w:hAnsi="Arial Narrow" w:cs="Arial Narrow"/>
          <w:b/>
          <w:color w:val="000000"/>
        </w:rPr>
        <w:t xml:space="preserve">: </w:t>
      </w:r>
      <w:r>
        <w:rPr>
          <w:rFonts w:ascii="Arial Narrow" w:eastAsia="Arial Narrow" w:hAnsi="Arial Narrow" w:cs="Arial Narrow"/>
          <w:color w:val="000000"/>
        </w:rPr>
        <w:t>None</w:t>
      </w:r>
    </w:p>
    <w:p w14:paraId="69EBBD2F" w14:textId="77777777" w:rsidR="00845EDB" w:rsidRDefault="00845EDB" w:rsidP="00860A95">
      <w:pPr>
        <w:rPr>
          <w:rFonts w:ascii="Arial Narrow" w:eastAsia="Arial Narrow" w:hAnsi="Arial Narrow" w:cs="Arial Narrow"/>
          <w:color w:val="000000"/>
        </w:rPr>
      </w:pPr>
    </w:p>
    <w:p w14:paraId="2BD3C51E" w14:textId="77777777" w:rsidR="00625092" w:rsidRDefault="00625092" w:rsidP="0036582C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3E59DF0F" w14:textId="77777777" w:rsidR="00625092" w:rsidRDefault="00625092" w:rsidP="0036582C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5CB0D23A" w14:textId="77777777" w:rsidR="00625092" w:rsidRDefault="00625092" w:rsidP="0036582C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13C5A405" w14:textId="18CF1DA4" w:rsidR="00845EDB" w:rsidRDefault="002C735A" w:rsidP="0036582C">
      <w:pPr>
        <w:rPr>
          <w:rFonts w:ascii="Arial Narrow" w:eastAsia="Arial Narrow" w:hAnsi="Arial Narrow" w:cs="Arial Narrow"/>
          <w:color w:val="000000"/>
        </w:rPr>
      </w:pPr>
      <w:r w:rsidRPr="002C735A">
        <w:rPr>
          <w:rFonts w:ascii="Arial Narrow" w:eastAsia="Arial Narrow" w:hAnsi="Arial Narrow" w:cs="Arial Narrow"/>
          <w:b/>
          <w:color w:val="000000"/>
          <w:u w:val="single"/>
        </w:rPr>
        <w:t>New Business</w:t>
      </w:r>
      <w:r w:rsidR="00C607B6">
        <w:rPr>
          <w:rFonts w:ascii="Arial Narrow" w:eastAsia="Arial Narrow" w:hAnsi="Arial Narrow" w:cs="Arial Narrow"/>
          <w:color w:val="000000"/>
        </w:rPr>
        <w:t xml:space="preserve">: </w:t>
      </w:r>
      <w:r w:rsidR="002107AE">
        <w:rPr>
          <w:rFonts w:ascii="Arial Narrow" w:eastAsia="Arial Narrow" w:hAnsi="Arial Narrow" w:cs="Arial Narrow"/>
          <w:color w:val="000000"/>
        </w:rPr>
        <w:t>(Dave Brown)</w:t>
      </w:r>
    </w:p>
    <w:p w14:paraId="4AD31BC6" w14:textId="1046C3B5" w:rsidR="002107AE" w:rsidRPr="002107AE" w:rsidRDefault="002107AE" w:rsidP="002107AE">
      <w:pPr>
        <w:rPr>
          <w:rFonts w:ascii="Arial Narrow" w:eastAsia="Arial Narrow" w:hAnsi="Arial Narrow" w:cs="Arial Narrow"/>
          <w:color w:val="000000"/>
        </w:rPr>
      </w:pPr>
      <w:r w:rsidRPr="002107AE">
        <w:rPr>
          <w:rFonts w:ascii="Arial Narrow" w:eastAsia="Arial Narrow" w:hAnsi="Arial Narrow" w:cs="Arial Narrow"/>
          <w:color w:val="000000"/>
        </w:rPr>
        <w:t>-</w:t>
      </w:r>
      <w:r>
        <w:rPr>
          <w:rFonts w:ascii="Arial Narrow" w:eastAsia="Arial Narrow" w:hAnsi="Arial Narrow" w:cs="Arial Narrow"/>
          <w:color w:val="000000"/>
        </w:rPr>
        <w:t xml:space="preserve"> Dave said he is running for Area 4 Director of the Division.  This October election will be on the a SCCA national website. </w:t>
      </w:r>
    </w:p>
    <w:p w14:paraId="20321588" w14:textId="77777777" w:rsidR="00362871" w:rsidRDefault="00362871" w:rsidP="00860A95">
      <w:pPr>
        <w:rPr>
          <w:rFonts w:ascii="Arial Narrow" w:eastAsia="Arial Narrow" w:hAnsi="Arial Narrow" w:cs="Arial Narrow"/>
          <w:b/>
          <w:i/>
          <w:color w:val="000000"/>
        </w:rPr>
      </w:pPr>
    </w:p>
    <w:p w14:paraId="3C70C159" w14:textId="77777777" w:rsidR="00362871" w:rsidRDefault="00362871" w:rsidP="00860A95">
      <w:pPr>
        <w:rPr>
          <w:rFonts w:ascii="Arial Narrow" w:eastAsia="Arial Narrow" w:hAnsi="Arial Narrow" w:cs="Arial Narrow"/>
          <w:b/>
          <w:i/>
          <w:color w:val="000000"/>
        </w:rPr>
      </w:pPr>
    </w:p>
    <w:p w14:paraId="4CB63CFC" w14:textId="77777777" w:rsidR="004D6E72" w:rsidRDefault="00860A95" w:rsidP="00860A95">
      <w:pPr>
        <w:rPr>
          <w:rFonts w:ascii="Arial Narrow" w:eastAsia="Arial Narrow" w:hAnsi="Arial Narrow" w:cs="Arial Narrow"/>
          <w:b/>
          <w:i/>
          <w:color w:val="000000"/>
        </w:rPr>
      </w:pPr>
      <w:r>
        <w:rPr>
          <w:rFonts w:ascii="Arial Narrow" w:eastAsia="Arial Narrow" w:hAnsi="Arial Narrow" w:cs="Arial Narrow"/>
          <w:b/>
          <w:i/>
          <w:color w:val="000000"/>
        </w:rPr>
        <w:t>Motion to Adjourn</w:t>
      </w:r>
      <w:r>
        <w:rPr>
          <w:rFonts w:ascii="Arial Narrow" w:eastAsia="Arial Narrow" w:hAnsi="Arial Narrow" w:cs="Arial Narrow"/>
          <w:i/>
          <w:color w:val="000000"/>
        </w:rPr>
        <w:t xml:space="preserve">: </w:t>
      </w:r>
      <w:r>
        <w:rPr>
          <w:rFonts w:ascii="Arial Narrow" w:eastAsia="Arial Narrow" w:hAnsi="Arial Narrow" w:cs="Arial Narrow"/>
          <w:i/>
          <w:color w:val="000000"/>
        </w:rPr>
        <w:tab/>
      </w:r>
      <w:r>
        <w:rPr>
          <w:rFonts w:ascii="Arial Narrow" w:eastAsia="Arial Narrow" w:hAnsi="Arial Narrow" w:cs="Arial Narrow"/>
          <w:i/>
          <w:color w:val="000000"/>
        </w:rPr>
        <w:tab/>
      </w:r>
      <w:r>
        <w:rPr>
          <w:rFonts w:ascii="Arial Narrow" w:eastAsia="Arial Narrow" w:hAnsi="Arial Narrow" w:cs="Arial Narrow"/>
          <w:i/>
          <w:color w:val="000000"/>
        </w:rPr>
        <w:tab/>
        <w:t xml:space="preserve">       </w:t>
      </w:r>
      <w:r>
        <w:rPr>
          <w:rFonts w:ascii="Arial Narrow" w:eastAsia="Arial Narrow" w:hAnsi="Arial Narrow" w:cs="Arial Narrow"/>
          <w:i/>
          <w:color w:val="000000"/>
        </w:rPr>
        <w:tab/>
        <w:t xml:space="preserve">                                                   </w:t>
      </w:r>
      <w:r w:rsidR="00035222">
        <w:rPr>
          <w:rFonts w:ascii="Arial Narrow" w:eastAsia="Arial Narrow" w:hAnsi="Arial Narrow" w:cs="Arial Narrow"/>
          <w:b/>
          <w:i/>
          <w:color w:val="000000"/>
        </w:rPr>
        <w:t xml:space="preserve"> </w:t>
      </w:r>
    </w:p>
    <w:p w14:paraId="064E7E98" w14:textId="74BB4760" w:rsidR="00860A95" w:rsidRPr="009858DB" w:rsidRDefault="004D6E72" w:rsidP="004D6E72">
      <w:pPr>
        <w:ind w:left="6480"/>
        <w:rPr>
          <w:rFonts w:ascii="Arial Narrow" w:eastAsia="Arial Narrow" w:hAnsi="Arial Narrow" w:cs="Arial Narrow"/>
          <w:i/>
          <w:color w:val="000000"/>
        </w:rPr>
      </w:pPr>
      <w:r>
        <w:rPr>
          <w:rFonts w:ascii="Arial Narrow" w:eastAsia="Arial Narrow" w:hAnsi="Arial Narrow" w:cs="Arial Narrow"/>
          <w:b/>
          <w:i/>
          <w:color w:val="000000"/>
        </w:rPr>
        <w:t xml:space="preserve">           </w:t>
      </w:r>
      <w:r w:rsidR="00035222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052BBD">
        <w:rPr>
          <w:rFonts w:ascii="Arial Narrow" w:eastAsia="Arial Narrow" w:hAnsi="Arial Narrow" w:cs="Arial Narrow"/>
          <w:b/>
          <w:i/>
          <w:color w:val="000000"/>
        </w:rPr>
        <w:t xml:space="preserve">Summers/ </w:t>
      </w:r>
      <w:r w:rsidR="002107AE">
        <w:rPr>
          <w:rFonts w:ascii="Arial Narrow" w:eastAsia="Arial Narrow" w:hAnsi="Arial Narrow" w:cs="Arial Narrow"/>
          <w:b/>
          <w:i/>
          <w:color w:val="000000"/>
        </w:rPr>
        <w:t>Tackett</w:t>
      </w:r>
      <w:r w:rsidR="00052BBD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A03793">
        <w:rPr>
          <w:rFonts w:ascii="Arial Narrow" w:eastAsia="Arial Narrow" w:hAnsi="Arial Narrow" w:cs="Arial Narrow"/>
          <w:b/>
          <w:i/>
          <w:color w:val="000000"/>
        </w:rPr>
        <w:t xml:space="preserve">   </w:t>
      </w:r>
      <w:r w:rsidR="00D742F6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4565D4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CD64F0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035222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7F464E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7F6CA3">
        <w:rPr>
          <w:rFonts w:ascii="Arial Narrow" w:eastAsia="Arial Narrow" w:hAnsi="Arial Narrow" w:cs="Arial Narrow"/>
          <w:b/>
          <w:i/>
          <w:color w:val="000000"/>
        </w:rPr>
        <w:t xml:space="preserve">   </w:t>
      </w:r>
      <w:r w:rsidR="00860A95" w:rsidRPr="00CC0212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5828A9">
        <w:rPr>
          <w:rFonts w:ascii="Arial Narrow" w:eastAsia="Arial Narrow" w:hAnsi="Arial Narrow" w:cs="Arial Narrow"/>
          <w:b/>
          <w:i/>
          <w:color w:val="000000"/>
        </w:rPr>
        <w:t xml:space="preserve">   </w:t>
      </w:r>
      <w:r w:rsidR="00860A95" w:rsidRPr="00CC0212">
        <w:rPr>
          <w:rFonts w:ascii="Arial Narrow" w:eastAsia="Arial Narrow" w:hAnsi="Arial Narrow" w:cs="Arial Narrow"/>
          <w:b/>
          <w:i/>
          <w:color w:val="000000"/>
        </w:rPr>
        <w:t>Approved</w:t>
      </w:r>
      <w:r w:rsidR="00860A95">
        <w:rPr>
          <w:rFonts w:ascii="Arial Narrow" w:eastAsia="Arial Narrow" w:hAnsi="Arial Narrow" w:cs="Arial Narrow"/>
          <w:i/>
          <w:color w:val="000000"/>
        </w:rPr>
        <w:t xml:space="preserve">                            </w:t>
      </w:r>
    </w:p>
    <w:p w14:paraId="0C5B480A" w14:textId="77777777" w:rsidR="004D6E72" w:rsidRDefault="004D6E72" w:rsidP="00860A95">
      <w:pPr>
        <w:rPr>
          <w:rFonts w:ascii="Arial Narrow" w:eastAsia="Arial Narrow" w:hAnsi="Arial Narrow" w:cs="Arial Narrow"/>
          <w:color w:val="000000"/>
        </w:rPr>
      </w:pPr>
    </w:p>
    <w:p w14:paraId="24E771AA" w14:textId="62A7DF26" w:rsidR="00860A95" w:rsidRDefault="00A14CE0" w:rsidP="00860A95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-meeting adjourned @ </w:t>
      </w:r>
      <w:r w:rsidR="00CD64F0">
        <w:rPr>
          <w:rFonts w:ascii="Arial Narrow" w:eastAsia="Arial Narrow" w:hAnsi="Arial Narrow" w:cs="Arial Narrow"/>
          <w:color w:val="000000"/>
        </w:rPr>
        <w:t>7</w:t>
      </w:r>
      <w:r w:rsidR="009F21BB">
        <w:rPr>
          <w:rFonts w:ascii="Arial Narrow" w:eastAsia="Arial Narrow" w:hAnsi="Arial Narrow" w:cs="Arial Narrow"/>
          <w:color w:val="000000"/>
        </w:rPr>
        <w:t>:</w:t>
      </w:r>
      <w:r w:rsidR="00052BBD">
        <w:rPr>
          <w:rFonts w:ascii="Arial Narrow" w:eastAsia="Arial Narrow" w:hAnsi="Arial Narrow" w:cs="Arial Narrow"/>
          <w:color w:val="000000"/>
        </w:rPr>
        <w:t>2</w:t>
      </w:r>
      <w:r w:rsidR="002107AE">
        <w:rPr>
          <w:rFonts w:ascii="Arial Narrow" w:eastAsia="Arial Narrow" w:hAnsi="Arial Narrow" w:cs="Arial Narrow"/>
          <w:color w:val="000000"/>
        </w:rPr>
        <w:t>2</w:t>
      </w:r>
      <w:r w:rsidR="00860A95">
        <w:rPr>
          <w:rFonts w:ascii="Arial Narrow" w:eastAsia="Arial Narrow" w:hAnsi="Arial Narrow" w:cs="Arial Narrow"/>
          <w:color w:val="000000"/>
        </w:rPr>
        <w:t>pm</w:t>
      </w:r>
    </w:p>
    <w:p w14:paraId="5E004BEA" w14:textId="77777777" w:rsidR="002C735A" w:rsidRDefault="002C735A" w:rsidP="00860A95">
      <w:pPr>
        <w:rPr>
          <w:rFonts w:ascii="Arial Narrow" w:eastAsia="Arial Narrow" w:hAnsi="Arial Narrow" w:cs="Arial Narrow"/>
          <w:color w:val="000000"/>
        </w:rPr>
      </w:pPr>
    </w:p>
    <w:p w14:paraId="4C6D42F3" w14:textId="77777777" w:rsidR="002C735A" w:rsidRDefault="002C735A" w:rsidP="00860A95">
      <w:pPr>
        <w:rPr>
          <w:rFonts w:ascii="Arial Narrow" w:eastAsia="Arial Narrow" w:hAnsi="Arial Narrow" w:cs="Arial Narrow"/>
          <w:color w:val="000000"/>
        </w:rPr>
      </w:pPr>
    </w:p>
    <w:p w14:paraId="16AE302F" w14:textId="3EAEE810" w:rsidR="0025137A" w:rsidRPr="00CD64F0" w:rsidRDefault="0025137A" w:rsidP="00C53747">
      <w:pPr>
        <w:shd w:val="clear" w:color="auto" w:fill="FFFFFF"/>
        <w:rPr>
          <w:rFonts w:ascii="Arial Narrow" w:eastAsia="Arial Narrow" w:hAnsi="Arial Narrow" w:cs="Arial Narrow"/>
        </w:rPr>
      </w:pPr>
      <w:r w:rsidRPr="00C131B8">
        <w:rPr>
          <w:rFonts w:ascii="Arial Narrow" w:eastAsia="Arial Narrow" w:hAnsi="Arial Narrow" w:cs="Arial Narrow"/>
          <w:b/>
          <w:bCs/>
          <w:u w:val="single"/>
        </w:rPr>
        <w:t>Next meeting date</w:t>
      </w:r>
      <w:r w:rsidRPr="00302920">
        <w:rPr>
          <w:rFonts w:ascii="Arial Narrow" w:eastAsia="Arial Narrow" w:hAnsi="Arial Narrow" w:cs="Arial Narrow"/>
          <w:b/>
          <w:bCs/>
        </w:rPr>
        <w:t>:</w:t>
      </w:r>
      <w:r w:rsidR="00D821B0">
        <w:rPr>
          <w:rFonts w:ascii="Arial Narrow" w:eastAsia="Arial Narrow" w:hAnsi="Arial Narrow" w:cs="Arial Narrow"/>
        </w:rPr>
        <w:t xml:space="preserve"> </w:t>
      </w:r>
      <w:r w:rsidR="002107AE">
        <w:rPr>
          <w:rFonts w:ascii="Arial Narrow" w:eastAsia="Arial Narrow" w:hAnsi="Arial Narrow" w:cs="Arial Narrow"/>
        </w:rPr>
        <w:t>September</w:t>
      </w:r>
      <w:r w:rsidR="00CF0C7B">
        <w:rPr>
          <w:rFonts w:ascii="Arial Narrow" w:eastAsia="Arial Narrow" w:hAnsi="Arial Narrow" w:cs="Arial Narrow"/>
        </w:rPr>
        <w:t xml:space="preserve"> </w:t>
      </w:r>
      <w:r w:rsidR="002107AE">
        <w:rPr>
          <w:rFonts w:ascii="Arial Narrow" w:eastAsia="Arial Narrow" w:hAnsi="Arial Narrow" w:cs="Arial Narrow"/>
        </w:rPr>
        <w:t>9</w:t>
      </w:r>
      <w:r w:rsidR="00D821B0">
        <w:rPr>
          <w:rFonts w:ascii="Arial Narrow" w:eastAsia="Arial Narrow" w:hAnsi="Arial Narrow" w:cs="Arial Narrow"/>
        </w:rPr>
        <w:t>, 202</w:t>
      </w:r>
      <w:r w:rsidR="007E5184">
        <w:rPr>
          <w:rFonts w:ascii="Arial Narrow" w:eastAsia="Arial Narrow" w:hAnsi="Arial Narrow" w:cs="Arial Narrow"/>
        </w:rPr>
        <w:t>6</w:t>
      </w:r>
      <w:r w:rsidR="00D821B0">
        <w:rPr>
          <w:rFonts w:ascii="Arial Narrow" w:eastAsia="Arial Narrow" w:hAnsi="Arial Narrow" w:cs="Arial Narrow"/>
        </w:rPr>
        <w:t xml:space="preserve"> </w:t>
      </w:r>
      <w:r w:rsidR="00CD64F0">
        <w:rPr>
          <w:rFonts w:ascii="Arial Narrow" w:eastAsia="Arial Narrow" w:hAnsi="Arial Narrow" w:cs="Arial Narrow"/>
        </w:rPr>
        <w:t>at 6:30pm</w:t>
      </w:r>
    </w:p>
    <w:p w14:paraId="337B2EA0" w14:textId="77777777" w:rsidR="00DB6F98" w:rsidRDefault="0025137A" w:rsidP="00474297">
      <w:pPr>
        <w:shd w:val="clear" w:color="auto" w:fill="FFFFFF"/>
        <w:rPr>
          <w:rFonts w:ascii="Arial Narrow" w:eastAsia="Arial Narrow" w:hAnsi="Arial Narrow" w:cs="Arial Narrow"/>
        </w:rPr>
      </w:pPr>
      <w:r w:rsidRPr="00302920">
        <w:rPr>
          <w:rFonts w:ascii="Arial Narrow" w:eastAsia="Arial Narrow" w:hAnsi="Arial Narrow" w:cs="Arial Narrow"/>
          <w:b/>
          <w:bCs/>
        </w:rPr>
        <w:t>Location:</w:t>
      </w:r>
      <w:r>
        <w:rPr>
          <w:rFonts w:ascii="Arial Narrow" w:eastAsia="Arial Narrow" w:hAnsi="Arial Narrow" w:cs="Arial Narrow"/>
        </w:rPr>
        <w:t xml:space="preserve"> Taranto’s</w:t>
      </w:r>
      <w:r w:rsidR="005828A9">
        <w:rPr>
          <w:rFonts w:ascii="Arial Narrow" w:eastAsia="Arial Narrow" w:hAnsi="Arial Narrow" w:cs="Arial Narrow"/>
        </w:rPr>
        <w:t xml:space="preserve"> Pizza (Lewis Center)</w:t>
      </w:r>
    </w:p>
    <w:p w14:paraId="17B888C5" w14:textId="77777777" w:rsidR="00AF5DEA" w:rsidRDefault="00876C7B" w:rsidP="00474297">
      <w:pPr>
        <w:ind w:left="504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</w:t>
      </w:r>
    </w:p>
    <w:p w14:paraId="1D639C79" w14:textId="77777777" w:rsidR="00362871" w:rsidRDefault="00362871" w:rsidP="00474297">
      <w:pPr>
        <w:ind w:left="5040"/>
        <w:rPr>
          <w:rFonts w:ascii="Arial Narrow" w:eastAsia="Arial Narrow" w:hAnsi="Arial Narrow" w:cs="Arial Narrow"/>
        </w:rPr>
      </w:pPr>
    </w:p>
    <w:p w14:paraId="11769C8F" w14:textId="77777777" w:rsidR="00362871" w:rsidRDefault="00362871" w:rsidP="00474297">
      <w:pPr>
        <w:ind w:left="5040"/>
        <w:rPr>
          <w:rFonts w:ascii="Arial Narrow" w:eastAsia="Arial Narrow" w:hAnsi="Arial Narrow" w:cs="Arial Narrow"/>
        </w:rPr>
      </w:pPr>
    </w:p>
    <w:p w14:paraId="0E60E22F" w14:textId="77777777" w:rsidR="00AF5DEA" w:rsidRDefault="00AF5DEA" w:rsidP="007E5184">
      <w:pPr>
        <w:rPr>
          <w:rFonts w:ascii="Arial Narrow" w:eastAsia="Arial Narrow" w:hAnsi="Arial Narrow" w:cs="Arial Narrow"/>
        </w:rPr>
      </w:pPr>
    </w:p>
    <w:p w14:paraId="35D1DC72" w14:textId="77777777" w:rsidR="005A172F" w:rsidRDefault="00AF5DEA" w:rsidP="00474297">
      <w:pPr>
        <w:ind w:left="504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</w:t>
      </w:r>
      <w:r w:rsidR="00BF682E">
        <w:rPr>
          <w:rFonts w:ascii="Arial Narrow" w:eastAsia="Arial Narrow" w:hAnsi="Arial Narrow" w:cs="Arial Narrow"/>
        </w:rPr>
        <w:t>Respectfully submitted by Tami Tackett, Region Secretary</w:t>
      </w:r>
    </w:p>
    <w:p w14:paraId="4F02E42B" w14:textId="77777777" w:rsidR="007E5184" w:rsidRDefault="007E5184" w:rsidP="00474297">
      <w:pPr>
        <w:ind w:left="5040"/>
        <w:rPr>
          <w:rFonts w:ascii="Arial Narrow" w:eastAsia="Arial Narrow" w:hAnsi="Arial Narrow" w:cs="Arial Narrow"/>
        </w:rPr>
      </w:pPr>
    </w:p>
    <w:p w14:paraId="3CF82EE5" w14:textId="77777777" w:rsidR="007E5184" w:rsidRDefault="007E5184" w:rsidP="00474297">
      <w:pPr>
        <w:ind w:left="5040"/>
        <w:rPr>
          <w:rFonts w:ascii="Arial Narrow" w:eastAsia="Arial Narrow" w:hAnsi="Arial Narrow" w:cs="Arial Narrow"/>
        </w:rPr>
      </w:pPr>
    </w:p>
    <w:p w14:paraId="182BE8E7" w14:textId="77777777" w:rsidR="00DB6F98" w:rsidRPr="00762EDA" w:rsidRDefault="00DB6F98" w:rsidP="00DB6F98">
      <w:pPr>
        <w:jc w:val="right"/>
        <w:rPr>
          <w:rFonts w:ascii="Arial Narrow" w:eastAsia="Arial Narrow" w:hAnsi="Arial Narrow" w:cs="Arial Narrow"/>
        </w:rPr>
      </w:pPr>
    </w:p>
    <w:sectPr w:rsidR="00DB6F98" w:rsidRPr="00762EDA" w:rsidSect="006B1155">
      <w:headerReference w:type="default" r:id="rId8"/>
      <w:pgSz w:w="12240" w:h="15840" w:code="1"/>
      <w:pgMar w:top="432" w:right="720" w:bottom="432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A6D503" w14:textId="77777777" w:rsidR="00655264" w:rsidRDefault="00655264" w:rsidP="001378DA">
      <w:r>
        <w:separator/>
      </w:r>
    </w:p>
  </w:endnote>
  <w:endnote w:type="continuationSeparator" w:id="0">
    <w:p w14:paraId="3FFED27D" w14:textId="77777777" w:rsidR="00655264" w:rsidRDefault="00655264" w:rsidP="00137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25BFA8" w14:textId="77777777" w:rsidR="00655264" w:rsidRDefault="00655264" w:rsidP="001378DA">
      <w:r>
        <w:separator/>
      </w:r>
    </w:p>
  </w:footnote>
  <w:footnote w:type="continuationSeparator" w:id="0">
    <w:p w14:paraId="3572934A" w14:textId="77777777" w:rsidR="00655264" w:rsidRDefault="00655264" w:rsidP="00137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2450C9" w14:textId="77777777" w:rsidR="001378DA" w:rsidRPr="006B1155" w:rsidRDefault="001378DA" w:rsidP="00B56981">
    <w:pPr>
      <w:pStyle w:val="Header"/>
      <w:jc w:val="center"/>
      <w:rPr>
        <w:b/>
        <w:sz w:val="28"/>
        <w:szCs w:val="28"/>
      </w:rPr>
    </w:pPr>
    <w:r w:rsidRPr="001378DA">
      <w:rPr>
        <w:b/>
        <w:noProof/>
        <w:sz w:val="32"/>
      </w:rPr>
      <w:drawing>
        <wp:anchor distT="0" distB="0" distL="114300" distR="114300" simplePos="0" relativeHeight="251658240" behindDoc="0" locked="0" layoutInCell="1" allowOverlap="1" wp14:anchorId="27250DA7" wp14:editId="5389753E">
          <wp:simplePos x="0" y="0"/>
          <wp:positionH relativeFrom="margin">
            <wp:posOffset>6309360</wp:posOffset>
          </wp:positionH>
          <wp:positionV relativeFrom="margin">
            <wp:posOffset>-700258</wp:posOffset>
          </wp:positionV>
          <wp:extent cx="733158" cy="667512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VR-Logo 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158" cy="6675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6981">
      <w:rPr>
        <w:b/>
        <w:sz w:val="32"/>
      </w:rPr>
      <w:t xml:space="preserve">          </w:t>
    </w:r>
    <w:r w:rsidRPr="006B1155">
      <w:rPr>
        <w:b/>
        <w:sz w:val="28"/>
        <w:szCs w:val="28"/>
      </w:rPr>
      <w:t>Ohio Valley Region SCCA</w:t>
    </w:r>
  </w:p>
  <w:p w14:paraId="793C22A1" w14:textId="77777777" w:rsidR="001378DA" w:rsidRPr="006B1155" w:rsidRDefault="00B56981" w:rsidP="00B56981">
    <w:pPr>
      <w:pStyle w:val="Header"/>
      <w:jc w:val="center"/>
      <w:rPr>
        <w:b/>
        <w:sz w:val="28"/>
        <w:szCs w:val="28"/>
      </w:rPr>
    </w:pPr>
    <w:r w:rsidRPr="006B1155">
      <w:rPr>
        <w:b/>
        <w:sz w:val="28"/>
        <w:szCs w:val="28"/>
      </w:rPr>
      <w:t xml:space="preserve">          </w:t>
    </w:r>
    <w:r w:rsidR="001378DA" w:rsidRPr="006B1155">
      <w:rPr>
        <w:b/>
        <w:sz w:val="28"/>
        <w:szCs w:val="28"/>
      </w:rPr>
      <w:t>Board of Directors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5E4471"/>
    <w:multiLevelType w:val="hybridMultilevel"/>
    <w:tmpl w:val="EB98E88C"/>
    <w:lvl w:ilvl="0" w:tplc="CAFCB3C4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47987"/>
    <w:multiLevelType w:val="hybridMultilevel"/>
    <w:tmpl w:val="A88EDF30"/>
    <w:lvl w:ilvl="0" w:tplc="56209092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259D8"/>
    <w:multiLevelType w:val="hybridMultilevel"/>
    <w:tmpl w:val="0BAE75D4"/>
    <w:lvl w:ilvl="0" w:tplc="4B8A45AA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8526D"/>
    <w:multiLevelType w:val="hybridMultilevel"/>
    <w:tmpl w:val="C9880CEC"/>
    <w:lvl w:ilvl="0" w:tplc="8C88A4D4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560A9"/>
    <w:multiLevelType w:val="hybridMultilevel"/>
    <w:tmpl w:val="BA26F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26EFB"/>
    <w:multiLevelType w:val="hybridMultilevel"/>
    <w:tmpl w:val="EBDC153A"/>
    <w:lvl w:ilvl="0" w:tplc="3248827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33A4D"/>
    <w:multiLevelType w:val="hybridMultilevel"/>
    <w:tmpl w:val="A34035B0"/>
    <w:lvl w:ilvl="0" w:tplc="DD4663D6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D786B"/>
    <w:multiLevelType w:val="hybridMultilevel"/>
    <w:tmpl w:val="A7109900"/>
    <w:lvl w:ilvl="0" w:tplc="30A6B0F2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A3768"/>
    <w:multiLevelType w:val="hybridMultilevel"/>
    <w:tmpl w:val="9F6EEFC2"/>
    <w:lvl w:ilvl="0" w:tplc="86F8499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70DFD"/>
    <w:multiLevelType w:val="hybridMultilevel"/>
    <w:tmpl w:val="7A2EC6B6"/>
    <w:lvl w:ilvl="0" w:tplc="2DE055A8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61718"/>
    <w:multiLevelType w:val="hybridMultilevel"/>
    <w:tmpl w:val="9746E5EC"/>
    <w:lvl w:ilvl="0" w:tplc="D55EF4B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  <w:b w:val="0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21E32"/>
    <w:multiLevelType w:val="hybridMultilevel"/>
    <w:tmpl w:val="1FCEAD88"/>
    <w:lvl w:ilvl="0" w:tplc="08C241AE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CB3DA2"/>
    <w:multiLevelType w:val="hybridMultilevel"/>
    <w:tmpl w:val="A2E80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70BCF"/>
    <w:multiLevelType w:val="hybridMultilevel"/>
    <w:tmpl w:val="D4E02138"/>
    <w:lvl w:ilvl="0" w:tplc="8A487820">
      <w:start w:val="1"/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2E7363"/>
    <w:multiLevelType w:val="hybridMultilevel"/>
    <w:tmpl w:val="C91A8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652A3B"/>
    <w:multiLevelType w:val="hybridMultilevel"/>
    <w:tmpl w:val="08E243E0"/>
    <w:lvl w:ilvl="0" w:tplc="17D47376">
      <w:start w:val="1"/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8E0A52"/>
    <w:multiLevelType w:val="hybridMultilevel"/>
    <w:tmpl w:val="2AB26E00"/>
    <w:lvl w:ilvl="0" w:tplc="59B6371A">
      <w:start w:val="1"/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026FA4"/>
    <w:multiLevelType w:val="hybridMultilevel"/>
    <w:tmpl w:val="027E0532"/>
    <w:lvl w:ilvl="0" w:tplc="F3827B1A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F31A23"/>
    <w:multiLevelType w:val="hybridMultilevel"/>
    <w:tmpl w:val="2D22D978"/>
    <w:lvl w:ilvl="0" w:tplc="C8E230A8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37237D"/>
    <w:multiLevelType w:val="multilevel"/>
    <w:tmpl w:val="56DA3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9B7944"/>
    <w:multiLevelType w:val="hybridMultilevel"/>
    <w:tmpl w:val="F2A2E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B2543E"/>
    <w:multiLevelType w:val="hybridMultilevel"/>
    <w:tmpl w:val="A0FA49AA"/>
    <w:lvl w:ilvl="0" w:tplc="549EC798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B6003"/>
    <w:multiLevelType w:val="hybridMultilevel"/>
    <w:tmpl w:val="973C6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7D735E"/>
    <w:multiLevelType w:val="hybridMultilevel"/>
    <w:tmpl w:val="463A9A02"/>
    <w:lvl w:ilvl="0" w:tplc="D4066A16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5807AB"/>
    <w:multiLevelType w:val="hybridMultilevel"/>
    <w:tmpl w:val="F320D23C"/>
    <w:lvl w:ilvl="0" w:tplc="A8F0A726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E17E35"/>
    <w:multiLevelType w:val="hybridMultilevel"/>
    <w:tmpl w:val="3E825D02"/>
    <w:lvl w:ilvl="0" w:tplc="4A446698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901934"/>
    <w:multiLevelType w:val="hybridMultilevel"/>
    <w:tmpl w:val="4DDC6766"/>
    <w:lvl w:ilvl="0" w:tplc="C67AF04C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0C26E5"/>
    <w:multiLevelType w:val="hybridMultilevel"/>
    <w:tmpl w:val="F82AE67C"/>
    <w:lvl w:ilvl="0" w:tplc="4E90446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515B4E"/>
    <w:multiLevelType w:val="hybridMultilevel"/>
    <w:tmpl w:val="A484E924"/>
    <w:lvl w:ilvl="0" w:tplc="C0FE6D46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786228"/>
    <w:multiLevelType w:val="hybridMultilevel"/>
    <w:tmpl w:val="3DB252E4"/>
    <w:lvl w:ilvl="0" w:tplc="D5A6CCEE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1C2133"/>
    <w:multiLevelType w:val="hybridMultilevel"/>
    <w:tmpl w:val="36C8EF06"/>
    <w:lvl w:ilvl="0" w:tplc="C3623E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70325E"/>
    <w:multiLevelType w:val="hybridMultilevel"/>
    <w:tmpl w:val="40F0893C"/>
    <w:lvl w:ilvl="0" w:tplc="F3965646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CC7168"/>
    <w:multiLevelType w:val="hybridMultilevel"/>
    <w:tmpl w:val="C47EBE0E"/>
    <w:lvl w:ilvl="0" w:tplc="B8A8B7D4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0920DF"/>
    <w:multiLevelType w:val="hybridMultilevel"/>
    <w:tmpl w:val="7848C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763240">
    <w:abstractNumId w:val="3"/>
  </w:num>
  <w:num w:numId="2" w16cid:durableId="695665371">
    <w:abstractNumId w:val="11"/>
  </w:num>
  <w:num w:numId="3" w16cid:durableId="1788692064">
    <w:abstractNumId w:val="21"/>
  </w:num>
  <w:num w:numId="4" w16cid:durableId="1423648097">
    <w:abstractNumId w:val="23"/>
  </w:num>
  <w:num w:numId="5" w16cid:durableId="330987206">
    <w:abstractNumId w:val="24"/>
  </w:num>
  <w:num w:numId="6" w16cid:durableId="799030461">
    <w:abstractNumId w:val="28"/>
  </w:num>
  <w:num w:numId="7" w16cid:durableId="1653823999">
    <w:abstractNumId w:val="7"/>
  </w:num>
  <w:num w:numId="8" w16cid:durableId="2024742937">
    <w:abstractNumId w:val="4"/>
  </w:num>
  <w:num w:numId="9" w16cid:durableId="293173050">
    <w:abstractNumId w:val="22"/>
  </w:num>
  <w:num w:numId="10" w16cid:durableId="2131505408">
    <w:abstractNumId w:val="14"/>
  </w:num>
  <w:num w:numId="11" w16cid:durableId="1254047620">
    <w:abstractNumId w:val="19"/>
  </w:num>
  <w:num w:numId="12" w16cid:durableId="1041443328">
    <w:abstractNumId w:val="25"/>
  </w:num>
  <w:num w:numId="13" w16cid:durableId="1693529154">
    <w:abstractNumId w:val="0"/>
  </w:num>
  <w:num w:numId="14" w16cid:durableId="1279339160">
    <w:abstractNumId w:val="32"/>
  </w:num>
  <w:num w:numId="15" w16cid:durableId="1355421433">
    <w:abstractNumId w:val="26"/>
  </w:num>
  <w:num w:numId="16" w16cid:durableId="1823083041">
    <w:abstractNumId w:val="30"/>
  </w:num>
  <w:num w:numId="17" w16cid:durableId="787701773">
    <w:abstractNumId w:val="33"/>
  </w:num>
  <w:num w:numId="18" w16cid:durableId="1817067524">
    <w:abstractNumId w:val="27"/>
  </w:num>
  <w:num w:numId="19" w16cid:durableId="1305966174">
    <w:abstractNumId w:val="5"/>
  </w:num>
  <w:num w:numId="20" w16cid:durableId="369455713">
    <w:abstractNumId w:val="31"/>
  </w:num>
  <w:num w:numId="21" w16cid:durableId="2145541690">
    <w:abstractNumId w:val="20"/>
  </w:num>
  <w:num w:numId="22" w16cid:durableId="332414378">
    <w:abstractNumId w:val="15"/>
  </w:num>
  <w:num w:numId="23" w16cid:durableId="1609505213">
    <w:abstractNumId w:val="16"/>
  </w:num>
  <w:num w:numId="24" w16cid:durableId="813453983">
    <w:abstractNumId w:val="13"/>
  </w:num>
  <w:num w:numId="25" w16cid:durableId="1167793163">
    <w:abstractNumId w:val="12"/>
  </w:num>
  <w:num w:numId="26" w16cid:durableId="2127234504">
    <w:abstractNumId w:val="6"/>
  </w:num>
  <w:num w:numId="27" w16cid:durableId="1432774398">
    <w:abstractNumId w:val="17"/>
  </w:num>
  <w:num w:numId="28" w16cid:durableId="42489209">
    <w:abstractNumId w:val="8"/>
  </w:num>
  <w:num w:numId="29" w16cid:durableId="1391730683">
    <w:abstractNumId w:val="2"/>
  </w:num>
  <w:num w:numId="30" w16cid:durableId="905148413">
    <w:abstractNumId w:val="18"/>
  </w:num>
  <w:num w:numId="31" w16cid:durableId="1752967908">
    <w:abstractNumId w:val="9"/>
  </w:num>
  <w:num w:numId="32" w16cid:durableId="1955749137">
    <w:abstractNumId w:val="1"/>
  </w:num>
  <w:num w:numId="33" w16cid:durableId="2027169423">
    <w:abstractNumId w:val="10"/>
  </w:num>
  <w:num w:numId="34" w16cid:durableId="1422292999">
    <w:abstractNumId w:val="2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D9F"/>
    <w:rsid w:val="00000280"/>
    <w:rsid w:val="0000228B"/>
    <w:rsid w:val="00005B70"/>
    <w:rsid w:val="00005E39"/>
    <w:rsid w:val="00006A56"/>
    <w:rsid w:val="00014676"/>
    <w:rsid w:val="0001796B"/>
    <w:rsid w:val="00017A31"/>
    <w:rsid w:val="00022733"/>
    <w:rsid w:val="00022DEB"/>
    <w:rsid w:val="0002365F"/>
    <w:rsid w:val="000236E4"/>
    <w:rsid w:val="00024025"/>
    <w:rsid w:val="00024BB3"/>
    <w:rsid w:val="00027B94"/>
    <w:rsid w:val="00033F5A"/>
    <w:rsid w:val="00035222"/>
    <w:rsid w:val="0004030C"/>
    <w:rsid w:val="0004404A"/>
    <w:rsid w:val="00050BF1"/>
    <w:rsid w:val="00051420"/>
    <w:rsid w:val="00052BBD"/>
    <w:rsid w:val="00053F1E"/>
    <w:rsid w:val="00055561"/>
    <w:rsid w:val="0005670D"/>
    <w:rsid w:val="00062583"/>
    <w:rsid w:val="0006529E"/>
    <w:rsid w:val="000703A7"/>
    <w:rsid w:val="0007244D"/>
    <w:rsid w:val="00072B34"/>
    <w:rsid w:val="0007403E"/>
    <w:rsid w:val="00080288"/>
    <w:rsid w:val="0008183C"/>
    <w:rsid w:val="00094536"/>
    <w:rsid w:val="00095471"/>
    <w:rsid w:val="00096284"/>
    <w:rsid w:val="00097D83"/>
    <w:rsid w:val="000A7EAC"/>
    <w:rsid w:val="000B0BD2"/>
    <w:rsid w:val="000B1B87"/>
    <w:rsid w:val="000B3417"/>
    <w:rsid w:val="000C68D8"/>
    <w:rsid w:val="000D4D50"/>
    <w:rsid w:val="000D5601"/>
    <w:rsid w:val="000E482B"/>
    <w:rsid w:val="000F3578"/>
    <w:rsid w:val="001140D9"/>
    <w:rsid w:val="00114CC4"/>
    <w:rsid w:val="001230A2"/>
    <w:rsid w:val="00130773"/>
    <w:rsid w:val="001310EB"/>
    <w:rsid w:val="00131827"/>
    <w:rsid w:val="001326E9"/>
    <w:rsid w:val="00132A15"/>
    <w:rsid w:val="00133F0C"/>
    <w:rsid w:val="00134905"/>
    <w:rsid w:val="00134926"/>
    <w:rsid w:val="001378DA"/>
    <w:rsid w:val="00137DDC"/>
    <w:rsid w:val="00144231"/>
    <w:rsid w:val="00146080"/>
    <w:rsid w:val="00155F87"/>
    <w:rsid w:val="00162DD1"/>
    <w:rsid w:val="001644BB"/>
    <w:rsid w:val="00177A5F"/>
    <w:rsid w:val="00180C56"/>
    <w:rsid w:val="00182513"/>
    <w:rsid w:val="0019121B"/>
    <w:rsid w:val="00195691"/>
    <w:rsid w:val="001A281D"/>
    <w:rsid w:val="001A3237"/>
    <w:rsid w:val="001A646B"/>
    <w:rsid w:val="001A6C48"/>
    <w:rsid w:val="001B25FC"/>
    <w:rsid w:val="001B5C8B"/>
    <w:rsid w:val="001B6535"/>
    <w:rsid w:val="001C470B"/>
    <w:rsid w:val="001D5E5D"/>
    <w:rsid w:val="001E2A2A"/>
    <w:rsid w:val="001E56C3"/>
    <w:rsid w:val="001F0E3D"/>
    <w:rsid w:val="002062F1"/>
    <w:rsid w:val="00210783"/>
    <w:rsid w:val="002107AE"/>
    <w:rsid w:val="002115BF"/>
    <w:rsid w:val="00212C81"/>
    <w:rsid w:val="00215B3D"/>
    <w:rsid w:val="0021706E"/>
    <w:rsid w:val="00244388"/>
    <w:rsid w:val="0024768B"/>
    <w:rsid w:val="0025038A"/>
    <w:rsid w:val="0025137A"/>
    <w:rsid w:val="00260016"/>
    <w:rsid w:val="0026258A"/>
    <w:rsid w:val="00262A94"/>
    <w:rsid w:val="002708A5"/>
    <w:rsid w:val="00270CF7"/>
    <w:rsid w:val="00275778"/>
    <w:rsid w:val="00293C2A"/>
    <w:rsid w:val="002947E7"/>
    <w:rsid w:val="00295181"/>
    <w:rsid w:val="00295674"/>
    <w:rsid w:val="002970C2"/>
    <w:rsid w:val="002A3A7F"/>
    <w:rsid w:val="002A51EB"/>
    <w:rsid w:val="002A6FFE"/>
    <w:rsid w:val="002A7467"/>
    <w:rsid w:val="002A7E37"/>
    <w:rsid w:val="002B21DC"/>
    <w:rsid w:val="002C0455"/>
    <w:rsid w:val="002C0721"/>
    <w:rsid w:val="002C735A"/>
    <w:rsid w:val="002D2A37"/>
    <w:rsid w:val="002D2DB9"/>
    <w:rsid w:val="002D677A"/>
    <w:rsid w:val="002E1B30"/>
    <w:rsid w:val="002E3E06"/>
    <w:rsid w:val="002F3419"/>
    <w:rsid w:val="002F35E2"/>
    <w:rsid w:val="00306465"/>
    <w:rsid w:val="00313787"/>
    <w:rsid w:val="003140A4"/>
    <w:rsid w:val="00314402"/>
    <w:rsid w:val="003148A7"/>
    <w:rsid w:val="00326E74"/>
    <w:rsid w:val="003426F3"/>
    <w:rsid w:val="0034556D"/>
    <w:rsid w:val="00346422"/>
    <w:rsid w:val="003506E5"/>
    <w:rsid w:val="00352603"/>
    <w:rsid w:val="00353AEA"/>
    <w:rsid w:val="00360492"/>
    <w:rsid w:val="003619B3"/>
    <w:rsid w:val="00362871"/>
    <w:rsid w:val="0036582C"/>
    <w:rsid w:val="00373914"/>
    <w:rsid w:val="00373F2F"/>
    <w:rsid w:val="00374475"/>
    <w:rsid w:val="00376407"/>
    <w:rsid w:val="003779F3"/>
    <w:rsid w:val="00381346"/>
    <w:rsid w:val="00382423"/>
    <w:rsid w:val="00384CFF"/>
    <w:rsid w:val="00386B19"/>
    <w:rsid w:val="00386E70"/>
    <w:rsid w:val="00390146"/>
    <w:rsid w:val="00392795"/>
    <w:rsid w:val="00397380"/>
    <w:rsid w:val="003A14F1"/>
    <w:rsid w:val="003A1F43"/>
    <w:rsid w:val="003B104B"/>
    <w:rsid w:val="003B3955"/>
    <w:rsid w:val="003B5C2B"/>
    <w:rsid w:val="003C0E48"/>
    <w:rsid w:val="003C4851"/>
    <w:rsid w:val="003C66C6"/>
    <w:rsid w:val="003D12B2"/>
    <w:rsid w:val="003D5943"/>
    <w:rsid w:val="003E1054"/>
    <w:rsid w:val="003E23B6"/>
    <w:rsid w:val="003E5BED"/>
    <w:rsid w:val="003E6A57"/>
    <w:rsid w:val="003F0FC2"/>
    <w:rsid w:val="003F22FF"/>
    <w:rsid w:val="003F24A1"/>
    <w:rsid w:val="00406923"/>
    <w:rsid w:val="00415E31"/>
    <w:rsid w:val="00417391"/>
    <w:rsid w:val="0042454C"/>
    <w:rsid w:val="00425B3A"/>
    <w:rsid w:val="00427EAC"/>
    <w:rsid w:val="00440617"/>
    <w:rsid w:val="0044472B"/>
    <w:rsid w:val="00451C6B"/>
    <w:rsid w:val="004526E7"/>
    <w:rsid w:val="004565D4"/>
    <w:rsid w:val="0045721B"/>
    <w:rsid w:val="004722E6"/>
    <w:rsid w:val="004726DD"/>
    <w:rsid w:val="00473540"/>
    <w:rsid w:val="004736FB"/>
    <w:rsid w:val="00474297"/>
    <w:rsid w:val="00474DA4"/>
    <w:rsid w:val="004751FF"/>
    <w:rsid w:val="00480058"/>
    <w:rsid w:val="00481B32"/>
    <w:rsid w:val="00482DD9"/>
    <w:rsid w:val="00490025"/>
    <w:rsid w:val="00495E05"/>
    <w:rsid w:val="00495FE1"/>
    <w:rsid w:val="0049664D"/>
    <w:rsid w:val="00496A9E"/>
    <w:rsid w:val="00496BE8"/>
    <w:rsid w:val="004A1E97"/>
    <w:rsid w:val="004A5388"/>
    <w:rsid w:val="004A6B41"/>
    <w:rsid w:val="004A6BAF"/>
    <w:rsid w:val="004B2D45"/>
    <w:rsid w:val="004C0C54"/>
    <w:rsid w:val="004C5265"/>
    <w:rsid w:val="004C5DDE"/>
    <w:rsid w:val="004C6A17"/>
    <w:rsid w:val="004D09D7"/>
    <w:rsid w:val="004D6E72"/>
    <w:rsid w:val="004D72B1"/>
    <w:rsid w:val="004E0427"/>
    <w:rsid w:val="004E5636"/>
    <w:rsid w:val="004F1F0F"/>
    <w:rsid w:val="004F5379"/>
    <w:rsid w:val="00500049"/>
    <w:rsid w:val="00500711"/>
    <w:rsid w:val="005015AA"/>
    <w:rsid w:val="00503221"/>
    <w:rsid w:val="0050563E"/>
    <w:rsid w:val="00511B9A"/>
    <w:rsid w:val="005204D7"/>
    <w:rsid w:val="005240DE"/>
    <w:rsid w:val="00526793"/>
    <w:rsid w:val="00526D00"/>
    <w:rsid w:val="00533687"/>
    <w:rsid w:val="005379BC"/>
    <w:rsid w:val="005435AB"/>
    <w:rsid w:val="00553C43"/>
    <w:rsid w:val="00555363"/>
    <w:rsid w:val="0055734E"/>
    <w:rsid w:val="005668BF"/>
    <w:rsid w:val="00576912"/>
    <w:rsid w:val="005826E2"/>
    <w:rsid w:val="005828A9"/>
    <w:rsid w:val="00585F50"/>
    <w:rsid w:val="00592C18"/>
    <w:rsid w:val="00593A93"/>
    <w:rsid w:val="005971A2"/>
    <w:rsid w:val="00597658"/>
    <w:rsid w:val="005A1159"/>
    <w:rsid w:val="005A172F"/>
    <w:rsid w:val="005A4AD2"/>
    <w:rsid w:val="005A4E5D"/>
    <w:rsid w:val="005A6837"/>
    <w:rsid w:val="005B116F"/>
    <w:rsid w:val="005C1291"/>
    <w:rsid w:val="005C16C8"/>
    <w:rsid w:val="005D0B5F"/>
    <w:rsid w:val="005D0EF4"/>
    <w:rsid w:val="005D54D3"/>
    <w:rsid w:val="005E137F"/>
    <w:rsid w:val="005E627A"/>
    <w:rsid w:val="005F3C09"/>
    <w:rsid w:val="005F4D25"/>
    <w:rsid w:val="005F74D0"/>
    <w:rsid w:val="006006E0"/>
    <w:rsid w:val="00610D45"/>
    <w:rsid w:val="00614C07"/>
    <w:rsid w:val="006246E0"/>
    <w:rsid w:val="00625092"/>
    <w:rsid w:val="0062536A"/>
    <w:rsid w:val="006301E5"/>
    <w:rsid w:val="00640FE9"/>
    <w:rsid w:val="00655264"/>
    <w:rsid w:val="00655A7A"/>
    <w:rsid w:val="00656249"/>
    <w:rsid w:val="00660550"/>
    <w:rsid w:val="0066204D"/>
    <w:rsid w:val="006644C4"/>
    <w:rsid w:val="00664E1A"/>
    <w:rsid w:val="00666718"/>
    <w:rsid w:val="006808E1"/>
    <w:rsid w:val="00691FDF"/>
    <w:rsid w:val="0069201F"/>
    <w:rsid w:val="006933EA"/>
    <w:rsid w:val="006A3A35"/>
    <w:rsid w:val="006B053D"/>
    <w:rsid w:val="006B1155"/>
    <w:rsid w:val="006B3C1C"/>
    <w:rsid w:val="006C15F4"/>
    <w:rsid w:val="006C49FD"/>
    <w:rsid w:val="006C6E9B"/>
    <w:rsid w:val="006D3282"/>
    <w:rsid w:val="006D4861"/>
    <w:rsid w:val="006E1887"/>
    <w:rsid w:val="006E52A2"/>
    <w:rsid w:val="006E5B46"/>
    <w:rsid w:val="006F371B"/>
    <w:rsid w:val="006F565A"/>
    <w:rsid w:val="006F6550"/>
    <w:rsid w:val="0070143A"/>
    <w:rsid w:val="00702F4C"/>
    <w:rsid w:val="007052DB"/>
    <w:rsid w:val="00706BAA"/>
    <w:rsid w:val="00707736"/>
    <w:rsid w:val="007135DD"/>
    <w:rsid w:val="00715CB1"/>
    <w:rsid w:val="00716414"/>
    <w:rsid w:val="0073067D"/>
    <w:rsid w:val="007327C2"/>
    <w:rsid w:val="00737166"/>
    <w:rsid w:val="007409EF"/>
    <w:rsid w:val="007444C6"/>
    <w:rsid w:val="00745189"/>
    <w:rsid w:val="00745D9F"/>
    <w:rsid w:val="00747DDE"/>
    <w:rsid w:val="00757246"/>
    <w:rsid w:val="0076011F"/>
    <w:rsid w:val="00762EDA"/>
    <w:rsid w:val="00770D56"/>
    <w:rsid w:val="00773C1B"/>
    <w:rsid w:val="00777650"/>
    <w:rsid w:val="007856E3"/>
    <w:rsid w:val="00791E20"/>
    <w:rsid w:val="00792A0D"/>
    <w:rsid w:val="007931C3"/>
    <w:rsid w:val="007A1632"/>
    <w:rsid w:val="007A4F8C"/>
    <w:rsid w:val="007B6B76"/>
    <w:rsid w:val="007B72D1"/>
    <w:rsid w:val="007B7A15"/>
    <w:rsid w:val="007C2423"/>
    <w:rsid w:val="007C465F"/>
    <w:rsid w:val="007D2788"/>
    <w:rsid w:val="007D59B3"/>
    <w:rsid w:val="007D734E"/>
    <w:rsid w:val="007D7B2A"/>
    <w:rsid w:val="007E374D"/>
    <w:rsid w:val="007E4304"/>
    <w:rsid w:val="007E5184"/>
    <w:rsid w:val="007E66C6"/>
    <w:rsid w:val="007E6BED"/>
    <w:rsid w:val="007F07DE"/>
    <w:rsid w:val="007F464E"/>
    <w:rsid w:val="007F4AEE"/>
    <w:rsid w:val="007F6CA3"/>
    <w:rsid w:val="008016BC"/>
    <w:rsid w:val="00803A35"/>
    <w:rsid w:val="0081480A"/>
    <w:rsid w:val="008153F2"/>
    <w:rsid w:val="00816BDA"/>
    <w:rsid w:val="0081708D"/>
    <w:rsid w:val="00823810"/>
    <w:rsid w:val="008266C2"/>
    <w:rsid w:val="00830C9A"/>
    <w:rsid w:val="00830FF3"/>
    <w:rsid w:val="008316D2"/>
    <w:rsid w:val="00832BE7"/>
    <w:rsid w:val="008343C1"/>
    <w:rsid w:val="008352E2"/>
    <w:rsid w:val="008356AD"/>
    <w:rsid w:val="00836809"/>
    <w:rsid w:val="00845443"/>
    <w:rsid w:val="00845EDB"/>
    <w:rsid w:val="008460A8"/>
    <w:rsid w:val="0084683F"/>
    <w:rsid w:val="0085436B"/>
    <w:rsid w:val="00854DA1"/>
    <w:rsid w:val="00860A95"/>
    <w:rsid w:val="008620B4"/>
    <w:rsid w:val="008632D8"/>
    <w:rsid w:val="0086578B"/>
    <w:rsid w:val="008662C8"/>
    <w:rsid w:val="008662F8"/>
    <w:rsid w:val="0087588C"/>
    <w:rsid w:val="00876C7B"/>
    <w:rsid w:val="00880FE1"/>
    <w:rsid w:val="00881A31"/>
    <w:rsid w:val="008827E2"/>
    <w:rsid w:val="00894C70"/>
    <w:rsid w:val="008A0E19"/>
    <w:rsid w:val="008A20E1"/>
    <w:rsid w:val="008A7E78"/>
    <w:rsid w:val="008B1ABA"/>
    <w:rsid w:val="008B2B7F"/>
    <w:rsid w:val="008B77F6"/>
    <w:rsid w:val="008C022F"/>
    <w:rsid w:val="008C22FE"/>
    <w:rsid w:val="008D52FB"/>
    <w:rsid w:val="008D5E41"/>
    <w:rsid w:val="008E16DB"/>
    <w:rsid w:val="008E5942"/>
    <w:rsid w:val="008E623D"/>
    <w:rsid w:val="008E6788"/>
    <w:rsid w:val="008E77D3"/>
    <w:rsid w:val="008F1632"/>
    <w:rsid w:val="008F56D3"/>
    <w:rsid w:val="00905FD2"/>
    <w:rsid w:val="00907159"/>
    <w:rsid w:val="00912984"/>
    <w:rsid w:val="0091343C"/>
    <w:rsid w:val="00913A1F"/>
    <w:rsid w:val="009174AA"/>
    <w:rsid w:val="00920B3E"/>
    <w:rsid w:val="00922745"/>
    <w:rsid w:val="0092435D"/>
    <w:rsid w:val="00934A14"/>
    <w:rsid w:val="009429BF"/>
    <w:rsid w:val="009429D4"/>
    <w:rsid w:val="00943ABB"/>
    <w:rsid w:val="00943D1C"/>
    <w:rsid w:val="00944119"/>
    <w:rsid w:val="009471A4"/>
    <w:rsid w:val="0095447D"/>
    <w:rsid w:val="0095540F"/>
    <w:rsid w:val="00956BB4"/>
    <w:rsid w:val="00957806"/>
    <w:rsid w:val="00960554"/>
    <w:rsid w:val="0098342D"/>
    <w:rsid w:val="00983EB3"/>
    <w:rsid w:val="009858DB"/>
    <w:rsid w:val="00985ACB"/>
    <w:rsid w:val="00986CA8"/>
    <w:rsid w:val="00995168"/>
    <w:rsid w:val="00995BBF"/>
    <w:rsid w:val="009A30C2"/>
    <w:rsid w:val="009A3BEF"/>
    <w:rsid w:val="009B0428"/>
    <w:rsid w:val="009C07D8"/>
    <w:rsid w:val="009C52E0"/>
    <w:rsid w:val="009D7063"/>
    <w:rsid w:val="009D73CC"/>
    <w:rsid w:val="009E2C83"/>
    <w:rsid w:val="009E3E9D"/>
    <w:rsid w:val="009E4766"/>
    <w:rsid w:val="009E5E22"/>
    <w:rsid w:val="009F00D6"/>
    <w:rsid w:val="009F0146"/>
    <w:rsid w:val="009F05BB"/>
    <w:rsid w:val="009F1B5A"/>
    <w:rsid w:val="009F21BB"/>
    <w:rsid w:val="009F6C1A"/>
    <w:rsid w:val="009F7479"/>
    <w:rsid w:val="00A03793"/>
    <w:rsid w:val="00A14CD7"/>
    <w:rsid w:val="00A14CE0"/>
    <w:rsid w:val="00A16E07"/>
    <w:rsid w:val="00A174D3"/>
    <w:rsid w:val="00A2314E"/>
    <w:rsid w:val="00A31254"/>
    <w:rsid w:val="00A31332"/>
    <w:rsid w:val="00A32313"/>
    <w:rsid w:val="00A3530A"/>
    <w:rsid w:val="00A405CA"/>
    <w:rsid w:val="00A523E1"/>
    <w:rsid w:val="00A559BB"/>
    <w:rsid w:val="00A5639B"/>
    <w:rsid w:val="00A579E6"/>
    <w:rsid w:val="00A57BAE"/>
    <w:rsid w:val="00A62DEB"/>
    <w:rsid w:val="00A656C0"/>
    <w:rsid w:val="00A67B9B"/>
    <w:rsid w:val="00A70012"/>
    <w:rsid w:val="00A72634"/>
    <w:rsid w:val="00A82532"/>
    <w:rsid w:val="00A96879"/>
    <w:rsid w:val="00AA47F9"/>
    <w:rsid w:val="00AA5EFF"/>
    <w:rsid w:val="00AB3877"/>
    <w:rsid w:val="00AB62B8"/>
    <w:rsid w:val="00AC1F2E"/>
    <w:rsid w:val="00AC2057"/>
    <w:rsid w:val="00AC3803"/>
    <w:rsid w:val="00AC5F0F"/>
    <w:rsid w:val="00AC7490"/>
    <w:rsid w:val="00AD1896"/>
    <w:rsid w:val="00AD31D2"/>
    <w:rsid w:val="00AD354C"/>
    <w:rsid w:val="00AE3CA5"/>
    <w:rsid w:val="00AE64E1"/>
    <w:rsid w:val="00AE678B"/>
    <w:rsid w:val="00AE6EC0"/>
    <w:rsid w:val="00AE7972"/>
    <w:rsid w:val="00AF061A"/>
    <w:rsid w:val="00AF1CFC"/>
    <w:rsid w:val="00AF23CB"/>
    <w:rsid w:val="00AF3FD6"/>
    <w:rsid w:val="00AF5D4B"/>
    <w:rsid w:val="00AF5DEA"/>
    <w:rsid w:val="00B00F0E"/>
    <w:rsid w:val="00B04128"/>
    <w:rsid w:val="00B07327"/>
    <w:rsid w:val="00B07C24"/>
    <w:rsid w:val="00B10AB1"/>
    <w:rsid w:val="00B13980"/>
    <w:rsid w:val="00B21CB7"/>
    <w:rsid w:val="00B42664"/>
    <w:rsid w:val="00B5045F"/>
    <w:rsid w:val="00B51436"/>
    <w:rsid w:val="00B5303E"/>
    <w:rsid w:val="00B5491B"/>
    <w:rsid w:val="00B5658D"/>
    <w:rsid w:val="00B56981"/>
    <w:rsid w:val="00B56C32"/>
    <w:rsid w:val="00B82B10"/>
    <w:rsid w:val="00B84041"/>
    <w:rsid w:val="00B91908"/>
    <w:rsid w:val="00B9444F"/>
    <w:rsid w:val="00B97E26"/>
    <w:rsid w:val="00BA4084"/>
    <w:rsid w:val="00BA7506"/>
    <w:rsid w:val="00BA778C"/>
    <w:rsid w:val="00BB15BF"/>
    <w:rsid w:val="00BB541F"/>
    <w:rsid w:val="00BB64B2"/>
    <w:rsid w:val="00BC0422"/>
    <w:rsid w:val="00BC7CF9"/>
    <w:rsid w:val="00BD0741"/>
    <w:rsid w:val="00BD5E1D"/>
    <w:rsid w:val="00BD7E76"/>
    <w:rsid w:val="00BE3844"/>
    <w:rsid w:val="00BE3BBF"/>
    <w:rsid w:val="00BF3BDB"/>
    <w:rsid w:val="00BF53B5"/>
    <w:rsid w:val="00BF55B7"/>
    <w:rsid w:val="00BF682E"/>
    <w:rsid w:val="00C00A5F"/>
    <w:rsid w:val="00C131B8"/>
    <w:rsid w:val="00C133E2"/>
    <w:rsid w:val="00C16151"/>
    <w:rsid w:val="00C220F2"/>
    <w:rsid w:val="00C251E4"/>
    <w:rsid w:val="00C26202"/>
    <w:rsid w:val="00C32C81"/>
    <w:rsid w:val="00C33067"/>
    <w:rsid w:val="00C3529D"/>
    <w:rsid w:val="00C359FB"/>
    <w:rsid w:val="00C415DF"/>
    <w:rsid w:val="00C42AB9"/>
    <w:rsid w:val="00C5115C"/>
    <w:rsid w:val="00C53747"/>
    <w:rsid w:val="00C539B0"/>
    <w:rsid w:val="00C6008C"/>
    <w:rsid w:val="00C607B6"/>
    <w:rsid w:val="00C6191E"/>
    <w:rsid w:val="00C66339"/>
    <w:rsid w:val="00C75040"/>
    <w:rsid w:val="00C75265"/>
    <w:rsid w:val="00C858BC"/>
    <w:rsid w:val="00C86A0A"/>
    <w:rsid w:val="00C94833"/>
    <w:rsid w:val="00C97889"/>
    <w:rsid w:val="00CA42B6"/>
    <w:rsid w:val="00CA7912"/>
    <w:rsid w:val="00CB1224"/>
    <w:rsid w:val="00CB51BA"/>
    <w:rsid w:val="00CC0212"/>
    <w:rsid w:val="00CC06B3"/>
    <w:rsid w:val="00CC0716"/>
    <w:rsid w:val="00CC5C14"/>
    <w:rsid w:val="00CC759F"/>
    <w:rsid w:val="00CC7B8D"/>
    <w:rsid w:val="00CD64F0"/>
    <w:rsid w:val="00CE3CBE"/>
    <w:rsid w:val="00CE7A32"/>
    <w:rsid w:val="00CF0C7B"/>
    <w:rsid w:val="00CF69A5"/>
    <w:rsid w:val="00CF7B59"/>
    <w:rsid w:val="00CF7FD9"/>
    <w:rsid w:val="00D06A1C"/>
    <w:rsid w:val="00D111B2"/>
    <w:rsid w:val="00D158A3"/>
    <w:rsid w:val="00D209E5"/>
    <w:rsid w:val="00D21E85"/>
    <w:rsid w:val="00D23AAB"/>
    <w:rsid w:val="00D313A5"/>
    <w:rsid w:val="00D31B45"/>
    <w:rsid w:val="00D31BF3"/>
    <w:rsid w:val="00D32548"/>
    <w:rsid w:val="00D3592B"/>
    <w:rsid w:val="00D36A7E"/>
    <w:rsid w:val="00D36FFE"/>
    <w:rsid w:val="00D421DE"/>
    <w:rsid w:val="00D46988"/>
    <w:rsid w:val="00D62F66"/>
    <w:rsid w:val="00D7293B"/>
    <w:rsid w:val="00D742F6"/>
    <w:rsid w:val="00D752C3"/>
    <w:rsid w:val="00D81FAC"/>
    <w:rsid w:val="00D821B0"/>
    <w:rsid w:val="00D84241"/>
    <w:rsid w:val="00D96422"/>
    <w:rsid w:val="00DA092B"/>
    <w:rsid w:val="00DA0E01"/>
    <w:rsid w:val="00DA2480"/>
    <w:rsid w:val="00DB1C3F"/>
    <w:rsid w:val="00DB6F98"/>
    <w:rsid w:val="00DC5735"/>
    <w:rsid w:val="00DD36C0"/>
    <w:rsid w:val="00DD539F"/>
    <w:rsid w:val="00DD7ABE"/>
    <w:rsid w:val="00DE1BD9"/>
    <w:rsid w:val="00DE4130"/>
    <w:rsid w:val="00DE6582"/>
    <w:rsid w:val="00DF0DE4"/>
    <w:rsid w:val="00DF2957"/>
    <w:rsid w:val="00E010D6"/>
    <w:rsid w:val="00E01BDE"/>
    <w:rsid w:val="00E0208B"/>
    <w:rsid w:val="00E042AF"/>
    <w:rsid w:val="00E06954"/>
    <w:rsid w:val="00E135CC"/>
    <w:rsid w:val="00E15AA5"/>
    <w:rsid w:val="00E178B7"/>
    <w:rsid w:val="00E209CE"/>
    <w:rsid w:val="00E20C12"/>
    <w:rsid w:val="00E210B1"/>
    <w:rsid w:val="00E2263D"/>
    <w:rsid w:val="00E26DCB"/>
    <w:rsid w:val="00E3016F"/>
    <w:rsid w:val="00E317E0"/>
    <w:rsid w:val="00E323BD"/>
    <w:rsid w:val="00E33E10"/>
    <w:rsid w:val="00E40B85"/>
    <w:rsid w:val="00E41D31"/>
    <w:rsid w:val="00E41D4A"/>
    <w:rsid w:val="00E441E8"/>
    <w:rsid w:val="00E54350"/>
    <w:rsid w:val="00E632E1"/>
    <w:rsid w:val="00E70362"/>
    <w:rsid w:val="00E72BDB"/>
    <w:rsid w:val="00E80120"/>
    <w:rsid w:val="00E86D06"/>
    <w:rsid w:val="00E87842"/>
    <w:rsid w:val="00E931E8"/>
    <w:rsid w:val="00E93BDE"/>
    <w:rsid w:val="00EA7608"/>
    <w:rsid w:val="00EA7E9D"/>
    <w:rsid w:val="00EB0E2D"/>
    <w:rsid w:val="00EC0235"/>
    <w:rsid w:val="00EC10A7"/>
    <w:rsid w:val="00EC2BD3"/>
    <w:rsid w:val="00EC7728"/>
    <w:rsid w:val="00ED3275"/>
    <w:rsid w:val="00ED66F3"/>
    <w:rsid w:val="00EE0D44"/>
    <w:rsid w:val="00EE379A"/>
    <w:rsid w:val="00EF18AE"/>
    <w:rsid w:val="00EF6380"/>
    <w:rsid w:val="00EF7F84"/>
    <w:rsid w:val="00F008ED"/>
    <w:rsid w:val="00F0323D"/>
    <w:rsid w:val="00F13BCD"/>
    <w:rsid w:val="00F13F18"/>
    <w:rsid w:val="00F17B66"/>
    <w:rsid w:val="00F275D2"/>
    <w:rsid w:val="00F35076"/>
    <w:rsid w:val="00F37569"/>
    <w:rsid w:val="00F37ED6"/>
    <w:rsid w:val="00F40BCE"/>
    <w:rsid w:val="00F418A9"/>
    <w:rsid w:val="00F449BD"/>
    <w:rsid w:val="00F55CD4"/>
    <w:rsid w:val="00F57091"/>
    <w:rsid w:val="00F572E8"/>
    <w:rsid w:val="00F6007C"/>
    <w:rsid w:val="00F618BD"/>
    <w:rsid w:val="00F65002"/>
    <w:rsid w:val="00F67035"/>
    <w:rsid w:val="00F730AA"/>
    <w:rsid w:val="00F73C02"/>
    <w:rsid w:val="00F82077"/>
    <w:rsid w:val="00F83437"/>
    <w:rsid w:val="00F8423A"/>
    <w:rsid w:val="00F927AF"/>
    <w:rsid w:val="00F92AA4"/>
    <w:rsid w:val="00F9356A"/>
    <w:rsid w:val="00F935D8"/>
    <w:rsid w:val="00F95477"/>
    <w:rsid w:val="00F97E60"/>
    <w:rsid w:val="00FA5DFF"/>
    <w:rsid w:val="00FA7008"/>
    <w:rsid w:val="00FA7711"/>
    <w:rsid w:val="00FB37BA"/>
    <w:rsid w:val="00FB3E70"/>
    <w:rsid w:val="00FB48D0"/>
    <w:rsid w:val="00FB6229"/>
    <w:rsid w:val="00FC12B3"/>
    <w:rsid w:val="00FC2B87"/>
    <w:rsid w:val="00FC4616"/>
    <w:rsid w:val="00FC6F72"/>
    <w:rsid w:val="00FD0680"/>
    <w:rsid w:val="00FD2CF1"/>
    <w:rsid w:val="00FD4B98"/>
    <w:rsid w:val="00FD71A6"/>
    <w:rsid w:val="00FE1265"/>
    <w:rsid w:val="00FE23B4"/>
    <w:rsid w:val="00FE7AC7"/>
    <w:rsid w:val="00FF23E4"/>
    <w:rsid w:val="00FF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10DADE"/>
  <w15:chartTrackingRefBased/>
  <w15:docId w15:val="{653C34DC-26A3-4E79-B259-BD08235F1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78D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378DA"/>
  </w:style>
  <w:style w:type="paragraph" w:styleId="Footer">
    <w:name w:val="footer"/>
    <w:basedOn w:val="Normal"/>
    <w:link w:val="FooterChar"/>
    <w:uiPriority w:val="99"/>
    <w:unhideWhenUsed/>
    <w:rsid w:val="001378D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378DA"/>
  </w:style>
  <w:style w:type="paragraph" w:styleId="ListParagraph">
    <w:name w:val="List Paragraph"/>
    <w:basedOn w:val="Normal"/>
    <w:uiPriority w:val="34"/>
    <w:qFormat/>
    <w:rsid w:val="0025137A"/>
    <w:pPr>
      <w:ind w:left="720"/>
      <w:contextualSpacing/>
    </w:pPr>
  </w:style>
  <w:style w:type="paragraph" w:customStyle="1" w:styleId="Default">
    <w:name w:val="Default"/>
    <w:rsid w:val="00D209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E3E0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1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1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2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2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6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7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mi\Desktop\OVR%20Board%20Meetings\OVR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3A92C-F2DA-4580-85F7-7D3F64E74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C:\Users\Tami\Desktop\OVR Board Meetings\OVR Letterhead Template.dotx</Template>
  <TotalTime>63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Tackett</dc:creator>
  <cp:keywords/>
  <dc:description/>
  <cp:lastModifiedBy>Tami Tackett</cp:lastModifiedBy>
  <cp:revision>8</cp:revision>
  <dcterms:created xsi:type="dcterms:W3CDTF">2026-08-11T19:34:00Z</dcterms:created>
  <dcterms:modified xsi:type="dcterms:W3CDTF">2026-08-11T23:37:00Z</dcterms:modified>
</cp:coreProperties>
</file>